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D4" w:rsidRDefault="005561D4" w:rsidP="001C1670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Эчтәлек</w:t>
      </w:r>
    </w:p>
    <w:p w:rsidR="005561D4" w:rsidRDefault="005561D4" w:rsidP="001C1670">
      <w:pPr>
        <w:tabs>
          <w:tab w:val="left" w:pos="7797"/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Иң зур бәхет..................................................................................................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Әниемә...........................................................................................................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Күңелем җырлап тора................................................................................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Әнием............................................................................................................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Ана рәнҗешенә юлыкма...........................................................................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Әниемнең җылы сүзе.................................................................................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Әнием............................................................................................................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Менә шундый әнием..................................................................................</w:t>
      </w:r>
    </w:p>
    <w:p w:rsidR="005561D4" w:rsidRDefault="005561D4" w:rsidP="001C167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Әниемә бүләк...............................................................................................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Бердәм гаилә.................................................................................................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“Айбагыр”-күңелләрдә сакланыр...........................................................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Авылым-илһам чишмәсе..........................................................................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Дүсмәтем.......................................................................................................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Авылым – гүзәл почмак............................................................................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Туган авылым.............................................................................................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Акманым.......................................................................................................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Туган авылым..............................................................................................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Акманым......................................................................................................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Туган ягым...................................................................................................</w:t>
      </w:r>
    </w:p>
    <w:p w:rsidR="005561D4" w:rsidRDefault="005561D4" w:rsidP="001C1670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Туган авыл....................................................................................................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Нәни футболчы............................................................................................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Кышкы урманда.........................................................................................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Кышкы ямь..................................................................................................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Иртәнге саф һаваларың............................................................................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Карлар ява, карлар ява............................................................................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Көз килә җиргә...........................................................................................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Көз- тылсымчы............................................................................................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Кояш чыкты...............................................................................................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Алтын көз...................................................................................................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Тынлык........................................................................................................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Табигатькә зыян китермә.........................................................................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Кошлар белән килә яз................................................................................</w:t>
      </w:r>
    </w:p>
    <w:p w:rsidR="005561D4" w:rsidRDefault="005561D4" w:rsidP="001C167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Алтын көз....................................................................................................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Көзге сагыш.................................................................................................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Кышкы этюд...............................................................................................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Кышкы урман............................................................................................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Кыш бабайны көткәндә............................................................................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Яз килә .........................................................................................................</w:t>
      </w:r>
    </w:p>
    <w:p w:rsidR="005561D4" w:rsidRDefault="005561D4" w:rsidP="001C1670">
      <w:pPr>
        <w:tabs>
          <w:tab w:val="left" w:pos="8222"/>
        </w:tabs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Рәхим ит, Яңа ел!........................................................................................</w: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AA5BCF">
      <w:pPr>
        <w:jc w:val="center"/>
        <w:rPr>
          <w:b/>
          <w:color w:val="632423"/>
          <w:sz w:val="120"/>
          <w:szCs w:val="120"/>
          <w:lang w:val="tt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s1026" type="#_x0000_t75" alt="http://dcpg.ru/images/pics/entries/34324.jpg" style="position:absolute;left:0;text-align:left;margin-left:-24.25pt;margin-top:53.65pt;width:497.6pt;height:632pt;z-index:-251664384;visibility:visible">
            <v:imagedata r:id="rId4" o:title=""/>
          </v:shape>
        </w:pict>
      </w:r>
    </w:p>
    <w:p w:rsidR="005561D4" w:rsidRPr="00AE077E" w:rsidRDefault="005561D4" w:rsidP="00AA5BCF">
      <w:pPr>
        <w:jc w:val="center"/>
        <w:rPr>
          <w:b/>
          <w:color w:val="632423"/>
          <w:sz w:val="120"/>
          <w:szCs w:val="120"/>
          <w:lang w:val="tt-RU"/>
        </w:rPr>
      </w:pPr>
      <w:r w:rsidRPr="00AE077E">
        <w:rPr>
          <w:b/>
          <w:color w:val="632423"/>
          <w:sz w:val="120"/>
          <w:szCs w:val="120"/>
          <w:lang w:val="tt-RU"/>
        </w:rPr>
        <w:t>И</w:t>
      </w:r>
      <w:r w:rsidRPr="00AE077E">
        <w:rPr>
          <w:rFonts w:ascii="Arial" w:hAnsi="Arial" w:cs="Arial"/>
          <w:b/>
          <w:color w:val="632423"/>
          <w:sz w:val="120"/>
          <w:szCs w:val="120"/>
          <w:lang w:val="tt-RU"/>
        </w:rPr>
        <w:t>ң</w:t>
      </w:r>
      <w:r w:rsidRPr="00AE077E">
        <w:rPr>
          <w:b/>
          <w:color w:val="632423"/>
          <w:sz w:val="120"/>
          <w:szCs w:val="120"/>
          <w:lang w:val="tt-RU"/>
        </w:rPr>
        <w:t xml:space="preserve">  зур  б</w:t>
      </w:r>
      <w:r w:rsidRPr="00AE077E">
        <w:rPr>
          <w:rFonts w:ascii="Arial" w:hAnsi="Arial" w:cs="Arial"/>
          <w:b/>
          <w:color w:val="632423"/>
          <w:sz w:val="120"/>
          <w:szCs w:val="120"/>
          <w:lang w:val="tt-RU"/>
        </w:rPr>
        <w:t>ә</w:t>
      </w:r>
      <w:r w:rsidRPr="00AE077E">
        <w:rPr>
          <w:b/>
          <w:color w:val="632423"/>
          <w:sz w:val="120"/>
          <w:szCs w:val="120"/>
          <w:lang w:val="tt-RU"/>
        </w:rPr>
        <w:t>хет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Иң зур бәхет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Газиз әти - әниемне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Бик тә, бик тә  яратам.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Алар мине өзелеп сөя,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Мин алар дип җан атам.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Сайра  әле, сандугачым,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Моңлы итеп бер җыру.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Иң зур бәхеттер ул, </w:t>
      </w:r>
      <w:r w:rsidRPr="00F22E31">
        <w:rPr>
          <w:rFonts w:ascii="Times New Roman" w:hAnsi="Times New Roman"/>
          <w:sz w:val="28"/>
          <w:szCs w:val="28"/>
          <w:lang w:val="tt-RU"/>
        </w:rPr>
        <w:t>дуслар,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Әти - әниең  булу.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Еллар үтәр, мин дә  үсәрмен,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Ераклардан сәлам юллармын.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“Гомерләрен бирче, </w:t>
      </w:r>
      <w:r w:rsidRPr="00F22E31">
        <w:rPr>
          <w:rFonts w:ascii="Times New Roman" w:hAnsi="Times New Roman"/>
          <w:sz w:val="28"/>
          <w:szCs w:val="28"/>
          <w:lang w:val="tt-RU"/>
        </w:rPr>
        <w:t xml:space="preserve"> ходаем”,- дип,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Һәр көн саен дога  кылырмын. 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             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             </w:t>
      </w:r>
      <w:r>
        <w:rPr>
          <w:rFonts w:ascii="Times New Roman" w:hAnsi="Times New Roman"/>
          <w:b/>
          <w:sz w:val="28"/>
          <w:szCs w:val="28"/>
          <w:lang w:val="tt-RU"/>
        </w:rPr>
        <w:t>Алиса Исакова</w:t>
      </w:r>
    </w:p>
    <w:p w:rsidR="005561D4" w:rsidRPr="00F22E31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</w:t>
      </w:r>
      <w:hyperlink r:id="rId5" w:anchor="!/yandsearch?p=1&amp;text=моя семья&amp;pos=52&amp;uinfo=sw-1075-sh-485-fw-850-fh-448-pd-1&amp;rpt=simage&amp;img_url=http%3A%2F%2Fdeto4ka.com%2Fuploads%2Fposts%2F2011-03%2F1299006013_2.jpg" w:history="1">
        <w:r w:rsidRPr="00F455F4">
          <w:rPr>
            <w:rFonts w:ascii="Arial" w:hAnsi="Arial" w:cs="Arial"/>
            <w:noProof/>
            <w:color w:val="1A3DC1"/>
            <w:sz w:val="2"/>
            <w:szCs w:val="2"/>
            <w:lang w:val="en-US"/>
          </w:rPr>
          <w:pict>
            <v:shape id="Рисунок 4" o:spid="_x0000_i1025" type="#_x0000_t75" alt="http://img.mekanist.net/userimages/500w/U_285272129720519277935078.jpg" href="http://images.yandex.ru/#!/yandsearch?p=1&amp;text=??? ?????&amp;pos=52&amp;uinfo=sw-1075-sh-485-fw-850-fh-448-pd-1&amp;rpt=simage&amp;img_url=http%3A%2F%2Fdeto4ka.com%2Fuploads%2Fposts%2F2011-03%2F1299006013_2.j" style="width:232.5pt;height:232.5pt;visibility:visible" o:button="t">
              <v:fill o:detectmouseclick="t"/>
              <v:imagedata r:id="rId6" o:title=""/>
            </v:shape>
          </w:pict>
        </w:r>
      </w:hyperlink>
    </w:p>
    <w:p w:rsidR="005561D4" w:rsidRPr="000106DF" w:rsidRDefault="005561D4" w:rsidP="00AA5BCF">
      <w:pPr>
        <w:tabs>
          <w:tab w:val="left" w:pos="2977"/>
        </w:tabs>
        <w:ind w:left="1843" w:hanging="1701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Яз килә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Язлар килде, карлар эри,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Бар җирдән сулар ага.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кайта туган якка,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Агачлар яфрак яра.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Язын чыккан уҗымнарга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 фатихасын бирде: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“Имин кышладыгыз, дуслар,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Уңыш мул булсын,”- диде.</w:t>
      </w:r>
    </w:p>
    <w:p w:rsidR="005561D4" w:rsidRPr="000106DF" w:rsidRDefault="005561D4" w:rsidP="00AA5BCF">
      <w:pPr>
        <w:tabs>
          <w:tab w:val="left" w:pos="2977"/>
        </w:tabs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Гурьянов Николай</w:t>
      </w:r>
    </w:p>
    <w:p w:rsidR="005561D4" w:rsidRDefault="005561D4" w:rsidP="00AA5BC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</w:t>
      </w:r>
    </w:p>
    <w:p w:rsidR="005561D4" w:rsidRPr="00455038" w:rsidRDefault="005561D4" w:rsidP="00AA5BCF">
      <w:pPr>
        <w:tabs>
          <w:tab w:val="left" w:pos="1701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</w:t>
      </w:r>
      <w:r w:rsidRPr="00455038">
        <w:rPr>
          <w:rFonts w:ascii="Times New Roman" w:hAnsi="Times New Roman"/>
          <w:b/>
          <w:sz w:val="28"/>
          <w:szCs w:val="28"/>
          <w:lang w:val="tt-RU"/>
        </w:rPr>
        <w:t xml:space="preserve">Рәхим ит, Яңа ел! 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Яңа ел килә, Яңа ел!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Искесе инде үтте.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Безгә бик күп шатлыклар,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Бәхетләр бүләк итте.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Яңасы да килсен әйдә,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Безне</w:t>
      </w:r>
      <w:r w:rsidRPr="001A6DAC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1A6DAC">
        <w:rPr>
          <w:rFonts w:ascii="Times New Roman" w:hAnsi="Times New Roman"/>
          <w:sz w:val="28"/>
          <w:szCs w:val="28"/>
          <w:lang w:val="tt-RU"/>
        </w:rPr>
        <w:t>өендерсен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A6DAC">
        <w:rPr>
          <w:rFonts w:ascii="Times New Roman" w:hAnsi="Times New Roman"/>
          <w:sz w:val="28"/>
          <w:szCs w:val="28"/>
          <w:lang w:val="tt-RU"/>
        </w:rPr>
        <w:t xml:space="preserve"> ул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Елларыбыз имин булсын,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 табынн</w:t>
      </w:r>
      <w:r w:rsidRPr="001A6DAC">
        <w:rPr>
          <w:rFonts w:ascii="Times New Roman" w:hAnsi="Times New Roman"/>
          <w:sz w:val="28"/>
          <w:szCs w:val="28"/>
          <w:lang w:val="tt-RU"/>
        </w:rPr>
        <w:t>арыбыз мул.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Сәгать суга уникене,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Сау бул инде, иске ел!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Әй, Яңа ел,  ә син безгә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Бары  тик  игелек  кыл!</w:t>
      </w:r>
    </w:p>
    <w:p w:rsidR="005561D4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</w:t>
      </w:r>
      <w:r w:rsidRPr="00455038">
        <w:rPr>
          <w:rFonts w:ascii="Times New Roman" w:hAnsi="Times New Roman"/>
          <w:b/>
          <w:sz w:val="28"/>
          <w:szCs w:val="28"/>
          <w:lang w:val="tt-RU"/>
        </w:rPr>
        <w:t>Инзилә Салихова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</w:t>
      </w:r>
      <w:r w:rsidRPr="00C464C1">
        <w:rPr>
          <w:rFonts w:ascii="Times New Roman" w:hAnsi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Pr="00C464C1"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C464C1">
        <w:rPr>
          <w:rFonts w:ascii="Times New Roman" w:hAnsi="Times New Roman"/>
          <w:b/>
          <w:sz w:val="28"/>
          <w:szCs w:val="28"/>
          <w:lang w:val="tt-RU"/>
        </w:rPr>
        <w:t>Көзге сагыш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Ямьле җәем үтеп китте,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Алтын көзем килеп җитте.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Ямь- яшел яфраклар инде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Сарыга әйләнеп кипте.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Җиргә төшмәс өчен әле,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Тарткалаша сары яфрак.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Кызыл яфрак куркуыннан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Карт ботакта тора калтырап...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Көтеп алган көзем җитте,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Илһам бирер Алтын көзем!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Сагышланмам яфрак кебек-</w:t>
      </w:r>
    </w:p>
    <w:p w:rsidR="005561D4" w:rsidRPr="00C464C1" w:rsidRDefault="005561D4" w:rsidP="001C1670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Шатлык өстәр һәрбер көне.</w: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 w:rsidRPr="00C464C1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464C1">
        <w:rPr>
          <w:rFonts w:ascii="Times New Roman" w:hAnsi="Times New Roman"/>
          <w:b/>
          <w:sz w:val="28"/>
          <w:szCs w:val="28"/>
          <w:lang w:val="tt-RU"/>
        </w:rPr>
        <w:t xml:space="preserve">      Миңлегөл Закирова</w:t>
      </w:r>
    </w:p>
    <w:p w:rsidR="005561D4" w:rsidRPr="000106DF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0106DF" w:rsidRDefault="005561D4" w:rsidP="001C1670">
      <w:pPr>
        <w:tabs>
          <w:tab w:val="left" w:pos="1985"/>
        </w:tabs>
        <w:ind w:left="2832" w:hanging="2832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>Кыш бабайны көткәндә.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Кышкы матур көндә,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Чана тотып кулга,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Биек тауга мендек,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 бабайны көттек.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Тәмам туңып беткәч,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Караңгылар төшкәч,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Йолдызлы салкын төндә,</w:t>
      </w:r>
    </w:p>
    <w:p w:rsidR="005561D4" w:rsidRPr="000106DF" w:rsidRDefault="005561D4" w:rsidP="001C1670">
      <w:pPr>
        <w:ind w:left="2832"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 бабай очып килә.</w:t>
      </w:r>
    </w:p>
    <w:p w:rsidR="005561D4" w:rsidRPr="000106DF" w:rsidRDefault="005561D4" w:rsidP="001C1670">
      <w:pPr>
        <w:ind w:hanging="2832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                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Камалиева  Алинә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561D4" w:rsidRPr="008A2A2A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Pr="008A2A2A">
        <w:rPr>
          <w:rFonts w:ascii="Times New Roman" w:hAnsi="Times New Roman"/>
          <w:b/>
          <w:sz w:val="28"/>
          <w:szCs w:val="28"/>
          <w:lang w:val="tt-RU"/>
        </w:rPr>
        <w:t>Әниемә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 Әнием минем, кадерлем,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Син  иң якын кешемдер.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Сине зурлау, хөрмәт итү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Иң-иң изге эшемдер.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Сиңа гомер  буена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Бурычлы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22E31">
        <w:rPr>
          <w:rFonts w:ascii="Times New Roman" w:hAnsi="Times New Roman"/>
          <w:sz w:val="28"/>
          <w:szCs w:val="28"/>
          <w:lang w:val="tt-RU"/>
        </w:rPr>
        <w:t>мин, әнием.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Сиңа һәрчак сабый булып,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Калырмын мин, әнием.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Син бит минем бердәнберем,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Син-иң якты кояшым.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Миңа булган җан җылыңны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Ерактан да тоямын.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Бәхетле бул, әнием,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Гомерең булсын озын.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Иң изге теләкләр юллый</w:t>
      </w:r>
    </w:p>
    <w:p w:rsidR="005561D4" w:rsidRPr="00F22E31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Сиңа  яраткан  кызың.</w:t>
      </w:r>
    </w:p>
    <w:p w:rsidR="005561D4" w:rsidRPr="00F22E31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Наилә Мөбра</w:t>
      </w:r>
      <w:r>
        <w:rPr>
          <w:rFonts w:ascii="Times New Roman" w:hAnsi="Times New Roman"/>
          <w:b/>
          <w:sz w:val="28"/>
          <w:szCs w:val="28"/>
          <w:lang w:val="tt-RU"/>
        </w:rPr>
        <w:t>кҗанова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5561D4" w:rsidRDefault="005561D4" w:rsidP="00082153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F455F4">
        <w:rPr>
          <w:noProof/>
          <w:lang w:val="en-US"/>
        </w:rPr>
        <w:pict>
          <v:shape id="Рисунок 5" o:spid="_x0000_i1026" type="#_x0000_t75" alt="http://dcpg.ru/images/pics/entries/34324.jpg" style="width:148.5pt;height:146.25pt;visibility:visible">
            <v:imagedata r:id="rId4" o:title=""/>
          </v:shape>
        </w:pic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F22E31" w:rsidRDefault="005561D4" w:rsidP="00AA5BCF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Күңелем  җырлап  тора.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 Гөлләремә сулар сиптем,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Матур чәчәк атсын дип.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Шигырь яздым әле сезгә,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Истәлеккә калсын дип. 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Күңелең моңлы булса,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Матур шигырьләр туа.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 янымда чакта,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Күңелем  җырлап  тора.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tt-RU"/>
        </w:rPr>
        <w:t>Алия  Гәрәева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F22E31" w:rsidRDefault="005561D4" w:rsidP="00AA5BCF">
      <w:pPr>
        <w:tabs>
          <w:tab w:val="left" w:pos="1843"/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Әнием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Миңа гомер бирүче,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 син,  әнием,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Сау-сәламәт үстергән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Иң кадерле кешем син.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Көне-төне йокламыйча,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Иркәлисең,  багасың.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Киңәшләрең белән  син 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Гел янәшә барасың.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Бәйрәмең котлы булсын,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Өебез гөрләп торсын.</w:t>
      </w:r>
    </w:p>
    <w:p w:rsidR="005561D4" w:rsidRPr="00F22E31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Бәрхет зәңгәр күзләрең,</w:t>
      </w:r>
    </w:p>
    <w:p w:rsidR="005561D4" w:rsidRDefault="005561D4" w:rsidP="00162CFF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Нурланып, балкып торсын.                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</w:t>
      </w:r>
      <w:r w:rsidRPr="00F22E3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Динар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Шәяхмәтов</w:t>
      </w:r>
    </w:p>
    <w:p w:rsidR="005561D4" w:rsidRDefault="005561D4" w:rsidP="00162CFF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0106DF" w:rsidRDefault="005561D4" w:rsidP="00AA5BCF">
      <w:pPr>
        <w:tabs>
          <w:tab w:val="left" w:pos="1985"/>
        </w:tabs>
        <w:ind w:left="2832" w:hanging="2690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>Кышкы этюд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Тәрәзәдән  җил  үкерә,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Ачу  белән суык  өрә,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Ярыкларны  эзли-эзли,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Җилкенеп  эчкә  керә.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Матур көзләр үтте инде,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Салкын көннәр килеп җитте.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Соңгы моңсу яфракларны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Төрле  якка сипте инде.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Табигатьне чишендерде,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Ә безне ул киендерде.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Көз көзлеген итте бугай-</w:t>
      </w:r>
    </w:p>
    <w:p w:rsidR="005561D4" w:rsidRPr="000106DF" w:rsidRDefault="005561D4" w:rsidP="00AA5BCF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Кышка ишек ачты шулай.</w:t>
      </w:r>
    </w:p>
    <w:p w:rsidR="005561D4" w:rsidRDefault="005561D4" w:rsidP="00AA5BCF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Вахитова Гөлинә</w:t>
      </w:r>
    </w:p>
    <w:p w:rsidR="005561D4" w:rsidRDefault="005561D4" w:rsidP="00AA5BCF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AA5BCF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Кышкы урман</w:t>
      </w:r>
    </w:p>
    <w:p w:rsidR="005561D4" w:rsidRDefault="005561D4" w:rsidP="00AA5BCF">
      <w:pPr>
        <w:rPr>
          <w:rFonts w:ascii="Times New Roman" w:hAnsi="Times New Roman"/>
          <w:b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Җем-җем итеп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C464C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561D4" w:rsidRPr="00113FC2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Сәйлән төсле карлар ява.</w:t>
      </w:r>
    </w:p>
    <w:p w:rsidR="005561D4" w:rsidRPr="00C464C1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Каеннарның ботаклары шәл ябына.</w:t>
      </w:r>
    </w:p>
    <w:p w:rsidR="005561D4" w:rsidRPr="00C464C1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Урман сихри моңга чумган,</w:t>
      </w:r>
    </w:p>
    <w:p w:rsidR="005561D4" w:rsidRPr="00C464C1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Тып-тын калган.</w:t>
      </w:r>
    </w:p>
    <w:p w:rsidR="005561D4" w:rsidRPr="00C464C1" w:rsidRDefault="005561D4" w:rsidP="00AA5BCF">
      <w:pPr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Һәр ботакка әйтерсең лә кояш кунган.</w:t>
      </w:r>
    </w:p>
    <w:p w:rsidR="005561D4" w:rsidRDefault="005561D4" w:rsidP="00AA5BCF">
      <w:pPr>
        <w:rPr>
          <w:rFonts w:ascii="Times New Roman" w:hAnsi="Times New Roman"/>
          <w:b/>
          <w:sz w:val="28"/>
          <w:szCs w:val="28"/>
          <w:lang w:val="tt-RU"/>
        </w:rPr>
      </w:pPr>
      <w:r w:rsidRPr="00C464C1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Рузилә Усманова</w:t>
      </w:r>
    </w:p>
    <w:p w:rsidR="005561D4" w:rsidRPr="000106DF" w:rsidRDefault="005561D4" w:rsidP="00506508">
      <w:pPr>
        <w:tabs>
          <w:tab w:val="left" w:pos="1843"/>
        </w:tabs>
        <w:spacing w:after="120"/>
        <w:rPr>
          <w:rFonts w:ascii="Times New Roman" w:hAnsi="Times New Roman"/>
          <w:b/>
          <w:sz w:val="32"/>
          <w:szCs w:val="32"/>
          <w:lang w:val="tt-RU"/>
        </w:rPr>
      </w:pPr>
      <w:r w:rsidRPr="00D1524E">
        <w:rPr>
          <w:rFonts w:ascii="Times New Roman" w:hAnsi="Times New Roman"/>
          <w:b/>
          <w:sz w:val="28"/>
          <w:szCs w:val="28"/>
          <w:lang w:val="tt-RU"/>
        </w:rPr>
        <w:t xml:space="preserve">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Кышкы урман.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Аллы-гөлле чәчәкләр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Шиңгәннәр инде, кипкән.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Җырчы сандугачлар да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Киткәннәр инде күптән.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Кышкы салкын иртәдә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Яуганда энҗе карлар,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Актан шәл ябыналар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Урмандагы агачлар.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Урман тыныч йокыда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Күрәдер тәмле төшен.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Тик тырыш тукран гына</w:t>
      </w:r>
    </w:p>
    <w:p w:rsidR="005561D4" w:rsidRPr="000106DF" w:rsidRDefault="005561D4" w:rsidP="00506508">
      <w:pPr>
        <w:spacing w:after="120"/>
        <w:ind w:left="4248" w:hanging="396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Һич онытмый үз эшен.</w:t>
      </w:r>
    </w:p>
    <w:p w:rsidR="005561D4" w:rsidRDefault="005561D4" w:rsidP="00506508">
      <w:pPr>
        <w:spacing w:after="12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Диана  Козлова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1843"/>
          <w:tab w:val="left" w:pos="2977"/>
        </w:tabs>
        <w:spacing w:before="96" w:beforeAutospacing="0" w:after="120" w:afterAutospacing="0"/>
        <w:ind w:left="708" w:hanging="424"/>
        <w:rPr>
          <w:b/>
          <w:color w:val="000000"/>
          <w:sz w:val="32"/>
          <w:szCs w:val="32"/>
          <w:lang w:val="tt-RU"/>
        </w:rPr>
      </w:pPr>
      <w:r w:rsidRPr="000106DF">
        <w:rPr>
          <w:b/>
          <w:color w:val="000000"/>
          <w:sz w:val="32"/>
          <w:szCs w:val="32"/>
          <w:lang w:val="tt-RU"/>
        </w:rPr>
        <w:t xml:space="preserve">         </w:t>
      </w:r>
      <w:r>
        <w:rPr>
          <w:b/>
          <w:color w:val="000000"/>
          <w:sz w:val="32"/>
          <w:szCs w:val="32"/>
          <w:lang w:val="tt-RU"/>
        </w:rPr>
        <w:t xml:space="preserve">       </w:t>
      </w:r>
      <w:r w:rsidRPr="000106DF">
        <w:rPr>
          <w:b/>
          <w:color w:val="000000"/>
          <w:sz w:val="32"/>
          <w:szCs w:val="32"/>
          <w:lang w:val="tt-RU"/>
        </w:rPr>
        <w:t xml:space="preserve">   Кышкы ямь.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  <w:lang w:val="tt-RU"/>
        </w:rPr>
      </w:pPr>
      <w:r w:rsidRPr="000106DF">
        <w:rPr>
          <w:color w:val="000000"/>
          <w:sz w:val="32"/>
          <w:szCs w:val="32"/>
          <w:lang w:val="tt-RU"/>
        </w:rPr>
        <w:t>Килгән  кышлар, кире  китми,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  <w:lang w:val="tt-RU"/>
        </w:rPr>
      </w:pPr>
      <w:r w:rsidRPr="000106DF">
        <w:rPr>
          <w:color w:val="000000"/>
          <w:sz w:val="32"/>
          <w:szCs w:val="32"/>
          <w:lang w:val="tt-RU"/>
        </w:rPr>
        <w:t>Вакытын  уздырмыйча.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  <w:lang w:val="tt-RU"/>
        </w:rPr>
        <w:t xml:space="preserve">Җир  </w:t>
      </w:r>
      <w:r w:rsidRPr="000106DF">
        <w:rPr>
          <w:color w:val="000000"/>
          <w:sz w:val="32"/>
          <w:szCs w:val="32"/>
        </w:rPr>
        <w:t xml:space="preserve">тутырып ап—ак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кардан,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Бураннар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туздырмыйча.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Боз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белән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ябык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елгалар,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>Бар</w:t>
      </w:r>
      <w:r w:rsidRPr="000106DF">
        <w:rPr>
          <w:color w:val="000000"/>
          <w:sz w:val="32"/>
          <w:szCs w:val="32"/>
          <w:lang w:val="tt-RU"/>
        </w:rPr>
        <w:t xml:space="preserve">  </w:t>
      </w:r>
      <w:r w:rsidRPr="000106DF">
        <w:rPr>
          <w:color w:val="000000"/>
          <w:sz w:val="32"/>
          <w:szCs w:val="32"/>
        </w:rPr>
        <w:t>юлда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 кар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көртләре.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Энҗедән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киенгән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к</w:t>
      </w:r>
      <w:r w:rsidRPr="000106DF">
        <w:rPr>
          <w:color w:val="000000"/>
          <w:sz w:val="32"/>
          <w:szCs w:val="32"/>
          <w:lang w:val="tt-RU"/>
        </w:rPr>
        <w:t>е</w:t>
      </w:r>
      <w:r w:rsidRPr="000106DF">
        <w:rPr>
          <w:color w:val="000000"/>
          <w:sz w:val="32"/>
          <w:szCs w:val="32"/>
        </w:rPr>
        <w:t>бек,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Ялтырый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көрт </w:t>
      </w:r>
      <w:r w:rsidRPr="000106DF">
        <w:rPr>
          <w:color w:val="000000"/>
          <w:sz w:val="32"/>
          <w:szCs w:val="32"/>
          <w:lang w:val="tt-RU"/>
        </w:rPr>
        <w:t xml:space="preserve">  </w:t>
      </w:r>
      <w:r w:rsidRPr="000106DF">
        <w:rPr>
          <w:color w:val="000000"/>
          <w:sz w:val="32"/>
          <w:szCs w:val="32"/>
        </w:rPr>
        <w:t>сыртлары.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  <w:lang w:val="tt-RU"/>
        </w:rPr>
      </w:pPr>
      <w:r w:rsidRPr="000106DF">
        <w:rPr>
          <w:color w:val="000000"/>
          <w:sz w:val="32"/>
          <w:szCs w:val="32"/>
        </w:rPr>
        <w:t>Җил</w:t>
      </w:r>
      <w:r w:rsidRPr="000106DF">
        <w:rPr>
          <w:color w:val="000000"/>
          <w:sz w:val="32"/>
          <w:szCs w:val="32"/>
          <w:lang w:val="tt-RU"/>
        </w:rPr>
        <w:t xml:space="preserve">  </w:t>
      </w:r>
      <w:r w:rsidRPr="000106DF">
        <w:rPr>
          <w:color w:val="000000"/>
          <w:sz w:val="32"/>
          <w:szCs w:val="32"/>
        </w:rPr>
        <w:t xml:space="preserve">уйный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сыбызгысында</w:t>
      </w:r>
      <w:r w:rsidRPr="000106DF">
        <w:rPr>
          <w:color w:val="000000"/>
          <w:sz w:val="32"/>
          <w:szCs w:val="32"/>
          <w:lang w:val="tt-RU"/>
        </w:rPr>
        <w:t>: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Сыкрана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сузып—сузып.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 xml:space="preserve">Җиргә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ятып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ябышса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да,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0" w:beforeAutospacing="0" w:after="120" w:afterAutospacing="0"/>
        <w:ind w:left="142"/>
        <w:rPr>
          <w:color w:val="000000"/>
          <w:sz w:val="32"/>
          <w:szCs w:val="32"/>
        </w:rPr>
      </w:pPr>
      <w:r w:rsidRPr="000106DF">
        <w:rPr>
          <w:color w:val="000000"/>
          <w:sz w:val="32"/>
          <w:szCs w:val="32"/>
        </w:rPr>
        <w:t>Барыбер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 xml:space="preserve"> китә </w:t>
      </w:r>
      <w:r w:rsidRPr="000106DF">
        <w:rPr>
          <w:color w:val="000000"/>
          <w:sz w:val="32"/>
          <w:szCs w:val="32"/>
          <w:lang w:val="tt-RU"/>
        </w:rPr>
        <w:t xml:space="preserve"> </w:t>
      </w:r>
      <w:r w:rsidRPr="000106DF">
        <w:rPr>
          <w:color w:val="000000"/>
          <w:sz w:val="32"/>
          <w:szCs w:val="32"/>
        </w:rPr>
        <w:t>узып.</w:t>
      </w:r>
    </w:p>
    <w:p w:rsidR="005561D4" w:rsidRPr="000106DF" w:rsidRDefault="005561D4" w:rsidP="00506508">
      <w:pPr>
        <w:pStyle w:val="NormalWeb"/>
        <w:shd w:val="clear" w:color="auto" w:fill="FFFFFF"/>
        <w:tabs>
          <w:tab w:val="left" w:pos="0"/>
          <w:tab w:val="left" w:pos="142"/>
          <w:tab w:val="left" w:pos="1560"/>
          <w:tab w:val="left" w:pos="2977"/>
        </w:tabs>
        <w:spacing w:before="96" w:after="120"/>
        <w:ind w:left="708" w:hanging="424"/>
        <w:rPr>
          <w:b/>
          <w:color w:val="000000"/>
          <w:sz w:val="28"/>
          <w:szCs w:val="28"/>
          <w:lang w:val="tt-RU"/>
        </w:rPr>
      </w:pPr>
      <w:r w:rsidRPr="000106DF">
        <w:rPr>
          <w:b/>
          <w:color w:val="000000"/>
          <w:sz w:val="28"/>
          <w:szCs w:val="28"/>
        </w:rPr>
        <w:t xml:space="preserve">                                  </w:t>
      </w:r>
      <w:r w:rsidRPr="000106DF">
        <w:rPr>
          <w:b/>
          <w:color w:val="000000"/>
          <w:sz w:val="28"/>
          <w:szCs w:val="28"/>
          <w:lang w:val="tt-RU"/>
        </w:rPr>
        <w:t xml:space="preserve">           </w:t>
      </w:r>
      <w:r w:rsidRPr="000106DF">
        <w:rPr>
          <w:b/>
          <w:color w:val="000000"/>
          <w:sz w:val="28"/>
          <w:szCs w:val="28"/>
        </w:rPr>
        <w:t xml:space="preserve"> Архипов </w:t>
      </w:r>
      <w:r w:rsidRPr="000106DF">
        <w:rPr>
          <w:b/>
          <w:color w:val="000000"/>
          <w:sz w:val="28"/>
          <w:szCs w:val="28"/>
          <w:lang w:val="tt-RU"/>
        </w:rPr>
        <w:t xml:space="preserve"> </w:t>
      </w:r>
      <w:r w:rsidRPr="000106DF">
        <w:rPr>
          <w:b/>
          <w:color w:val="000000"/>
          <w:sz w:val="28"/>
          <w:szCs w:val="28"/>
        </w:rPr>
        <w:t>Вади</w:t>
      </w:r>
      <w:r w:rsidRPr="000106DF">
        <w:rPr>
          <w:b/>
          <w:color w:val="000000"/>
          <w:sz w:val="28"/>
          <w:szCs w:val="28"/>
          <w:lang w:val="tt-RU"/>
        </w:rPr>
        <w:t>м</w:t>
      </w:r>
    </w:p>
    <w:p w:rsidR="005561D4" w:rsidRPr="00F22E31" w:rsidRDefault="005561D4" w:rsidP="001C1670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 w:rsidRPr="00D1524E">
        <w:rPr>
          <w:rFonts w:ascii="Times New Roman" w:hAnsi="Times New Roman"/>
          <w:b/>
          <w:sz w:val="28"/>
          <w:szCs w:val="28"/>
          <w:lang w:val="tt-RU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Ана  рәнҗешенә юлыкма</w:t>
      </w:r>
    </w:p>
    <w:p w:rsidR="005561D4" w:rsidRPr="00F22E31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“Балам,  күз нурым, нәнием,-”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Олы  җанлы  әни  сүзедер.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Сабыена наз, сөюен биреп,</w:t>
      </w:r>
    </w:p>
    <w:p w:rsidR="005561D4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Җан өрүче ана үзедер.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Без-балалар әни каршысында,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Мәңге бурычлыбыз-онытма.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Авыр сүзләр әйтеп әниләргә,</w:t>
      </w:r>
    </w:p>
    <w:p w:rsidR="005561D4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Аның  рәнҗешенә юлыкма.</w: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И</w:t>
      </w:r>
      <w:r>
        <w:rPr>
          <w:rFonts w:ascii="Times New Roman" w:hAnsi="Times New Roman"/>
          <w:b/>
          <w:sz w:val="28"/>
          <w:szCs w:val="28"/>
          <w:lang w:val="tt-RU"/>
        </w:rPr>
        <w:t>лзинә  Мөбарәкшина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Әниемнең җылы сүзе.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Һәркем шатлана, көлә.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Сигезенче  Март  </w:t>
      </w:r>
      <w:r>
        <w:rPr>
          <w:rFonts w:ascii="Times New Roman" w:hAnsi="Times New Roman"/>
          <w:sz w:val="28"/>
          <w:szCs w:val="28"/>
          <w:lang w:val="tt-RU"/>
        </w:rPr>
        <w:t>килә.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Әниләрнең җылы сүзе</w:t>
      </w:r>
    </w:p>
    <w:p w:rsidR="005561D4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Күңелгә үтеп керә.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Әниемне котлыймын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Язгы бәйрәме белән.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Бәхет, шатлык, уңыш теләп,</w:t>
      </w:r>
    </w:p>
    <w:p w:rsidR="005561D4" w:rsidRPr="00F22E31" w:rsidRDefault="005561D4" w:rsidP="001C1670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Шушы шигырем бирәм.</w: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            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Миңнегөл  Закирова</w: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17" o:spid="_x0000_s1027" type="#_x0000_t75" alt="http://www.koipkro.kostroma.ru/Kostroma_EDU/ds_49/DocLib/62223323_1280693197_01_yapfiles.ru.png" style="position:absolute;margin-left:99.95pt;margin-top:1.85pt;width:215.25pt;height:92.05pt;z-index:251661312;visibility:visible">
            <v:imagedata r:id="rId7" o:title=""/>
          </v:shape>
        </w:pict>
      </w: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1C167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</w:t>
      </w:r>
      <w:r w:rsidRPr="00D1524E">
        <w:rPr>
          <w:rFonts w:ascii="Times New Roman" w:hAnsi="Times New Roman"/>
          <w:b/>
          <w:sz w:val="28"/>
          <w:szCs w:val="28"/>
          <w:lang w:val="tt-RU"/>
        </w:rPr>
        <w:t xml:space="preserve">  Әнием.</w:t>
      </w:r>
      <w:r w:rsidRPr="005B2141">
        <w:rPr>
          <w:noProof/>
          <w:lang w:val="tt-RU" w:eastAsia="ru-RU"/>
        </w:rPr>
        <w:t xml:space="preserve"> 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 xml:space="preserve">Минем әнинең куллары 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Бер эштән дә курыкмый.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Аның сөйкемле карашы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Һәрвакыт</w:t>
      </w:r>
      <w:r>
        <w:rPr>
          <w:rFonts w:ascii="Times New Roman" w:hAnsi="Times New Roman"/>
          <w:sz w:val="28"/>
          <w:szCs w:val="28"/>
          <w:lang w:val="tt-RU"/>
        </w:rPr>
        <w:t xml:space="preserve"> та көч өсти.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Безне өйрәтә яшәргә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Дөрес, тату, дус булып.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Өйрәтә  безне эшләргә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Бер тату гаилә булып.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Кайвакытта, сине, әнкәй,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Салабыз без сагышка.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Кызартабыз йөзкәеңне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Уйлатабыз һич юкка.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Рәхмәт инде сиңа, әнкәй,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Түзгән өчен барсына.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Сабыр, көчле булган өчен,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Шатлыклар телим сиңа.</w:t>
      </w:r>
    </w:p>
    <w:p w:rsidR="005561D4" w:rsidRDefault="005561D4" w:rsidP="00D1524E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Регина Галкина</w:t>
      </w:r>
    </w:p>
    <w:p w:rsidR="005561D4" w:rsidRDefault="005561D4" w:rsidP="005F4AB7">
      <w:pPr>
        <w:jc w:val="center"/>
        <w:rPr>
          <w:noProof/>
          <w:lang w:val="tt-RU" w:eastAsia="ru-RU"/>
        </w:rPr>
      </w:pPr>
      <w:r>
        <w:rPr>
          <w:noProof/>
          <w:lang w:val="en-US"/>
        </w:rPr>
        <w:pict>
          <v:shape id="Рисунок 16" o:spid="_x0000_s1028" type="#_x0000_t75" alt="http://www.koipkro.kostroma.ru/Kostroma_EDU/ds_49/DocLib/62223323_1280693197_01_yapfiles.ru.png" style="position:absolute;left:0;text-align:left;margin-left:103.15pt;margin-top:18.55pt;width:215.25pt;height:92.05pt;z-index:251653120;visibility:visible">
            <v:imagedata r:id="rId7" o:title=""/>
          </v:shape>
        </w:pict>
      </w:r>
    </w:p>
    <w:p w:rsidR="005561D4" w:rsidRDefault="005561D4" w:rsidP="005F4AB7">
      <w:pPr>
        <w:jc w:val="center"/>
        <w:rPr>
          <w:noProof/>
          <w:lang w:val="tt-RU" w:eastAsia="ru-RU"/>
        </w:rPr>
      </w:pPr>
    </w:p>
    <w:p w:rsidR="005561D4" w:rsidRDefault="005561D4" w:rsidP="005F4AB7">
      <w:pPr>
        <w:jc w:val="center"/>
        <w:rPr>
          <w:noProof/>
          <w:lang w:val="tt-RU" w:eastAsia="ru-RU"/>
        </w:rPr>
      </w:pPr>
    </w:p>
    <w:p w:rsidR="005561D4" w:rsidRDefault="005561D4" w:rsidP="005F4AB7">
      <w:pPr>
        <w:jc w:val="center"/>
        <w:rPr>
          <w:noProof/>
          <w:lang w:val="tt-RU" w:eastAsia="ru-RU"/>
        </w:rPr>
      </w:pPr>
    </w:p>
    <w:p w:rsidR="005561D4" w:rsidRPr="00506508" w:rsidRDefault="005561D4" w:rsidP="005F4AB7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106DF">
        <w:rPr>
          <w:rFonts w:ascii="Times New Roman" w:hAnsi="Times New Roman"/>
          <w:sz w:val="32"/>
          <w:szCs w:val="32"/>
          <w:lang w:val="tt-RU"/>
        </w:rPr>
        <w:t>Иртәнге  саф һаваларың,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Серледер урманнарың,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Сәлам  бирә тауларың,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Җәйрап  ята кырларың.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Сагындыра кыш көне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Җиләкле аланнарың.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Ераклардан   сагынып  кайтам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Салкын чишмә  суларын.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Шуңа  күрә  китмәм  синнән,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Мин  гел  синдә калырмын.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Бер җиргә  дә  алыштырмам,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Сине</w:t>
      </w:r>
      <w:r w:rsidRPr="000106DF">
        <w:rPr>
          <w:rFonts w:ascii="Times New Roman" w:hAnsi="Times New Roman"/>
          <w:sz w:val="32"/>
          <w:szCs w:val="32"/>
          <w:lang w:val="tt-RU"/>
        </w:rPr>
        <w:t>, газиз  авылым.</w:t>
      </w:r>
    </w:p>
    <w:p w:rsidR="005561D4" w:rsidRDefault="005561D4" w:rsidP="00506508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                  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 xml:space="preserve">                   Борис  Ногаев</w:t>
      </w:r>
    </w:p>
    <w:p w:rsidR="005561D4" w:rsidRPr="000106DF" w:rsidRDefault="005561D4" w:rsidP="00506508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Карлар ява, карлар ява,.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Мамык  кебек тузынып .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Без шуабыз чаналарда 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Буранны да  уздырып.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Элдерәбез тимераякларда,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Кичкә кадәр шара сугабыз.</w:t>
      </w:r>
    </w:p>
    <w:p w:rsidR="005561D4" w:rsidRPr="000106DF" w:rsidRDefault="005561D4" w:rsidP="00506508">
      <w:pPr>
        <w:spacing w:after="12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Шаярышып кайчак бер-беребезне,</w:t>
      </w:r>
    </w:p>
    <w:p w:rsidR="005561D4" w:rsidRPr="000106DF" w:rsidRDefault="005561D4" w:rsidP="00506508">
      <w:pPr>
        <w:spacing w:after="120"/>
        <w:rPr>
          <w:rFonts w:ascii="Times New Roman" w:hAnsi="Times New Roman"/>
          <w:b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Йомшак карга этеп егабыз.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 </w:t>
      </w:r>
    </w:p>
    <w:p w:rsidR="005561D4" w:rsidRPr="000106DF" w:rsidRDefault="005561D4" w:rsidP="00506508">
      <w:pPr>
        <w:rPr>
          <w:rFonts w:ascii="Times New Roman" w:hAnsi="Times New Roman"/>
          <w:b/>
          <w:sz w:val="32"/>
          <w:szCs w:val="32"/>
          <w:lang w:val="tt-RU"/>
        </w:rPr>
      </w:pP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       Антон Зайцев</w:t>
      </w:r>
    </w:p>
    <w:p w:rsidR="005561D4" w:rsidRPr="000106DF" w:rsidRDefault="005561D4" w:rsidP="00506508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8" o:spid="_x0000_s1029" type="#_x0000_t75" alt="http://www.koipkro.kostroma.ru/Kostroma_EDU/ds_49/DocLib/62223323_1280693197_01_yapfiles.ru.png" style="position:absolute;left:0;text-align:left;margin-left:97.55pt;margin-top:3.15pt;width:215.25pt;height:92.05pt;z-index:251654144;visibility:visible">
            <v:imagedata r:id="rId7" o:title=""/>
          </v:shape>
        </w:pict>
      </w:r>
    </w:p>
    <w:p w:rsidR="005561D4" w:rsidRPr="000106DF" w:rsidRDefault="005561D4" w:rsidP="00506508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0106DF">
        <w:rPr>
          <w:rFonts w:ascii="Times New Roman" w:hAnsi="Times New Roman"/>
          <w:sz w:val="32"/>
          <w:szCs w:val="32"/>
          <w:lang w:val="tt-RU"/>
        </w:rPr>
        <w:t>Көз килә җиргә һәр елны,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Шундый матур киенеп.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Сары, кызыл, кызгылт-көрән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Яфракларга төренеп.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Мин күзәтәм көз килүен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Чын күңелдән сөенеп.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Матур яфраклар җыям,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Истәлеккә булсын  дип.</w:t>
      </w:r>
    </w:p>
    <w:p w:rsidR="005561D4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Гөлинә Галәева</w:t>
      </w:r>
    </w:p>
    <w:p w:rsidR="005561D4" w:rsidRPr="000106DF" w:rsidRDefault="005561D4" w:rsidP="001C1670">
      <w:pPr>
        <w:spacing w:line="240" w:lineRule="auto"/>
        <w:ind w:left="2124" w:hanging="2124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Урамнарны,  урманнарны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Төрле  төсләргә буяп,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Көз-тылсымчы  атлый  безгә,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Туган  ягыбыз  буйлап.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очты җылы якка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Калдырып туган җирне.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Җәнлекләр дә азык эзләп,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Чабыша арлы-бирле.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Көз үзгәртте бар дөньяны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Матур төсләргә буяп.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Көз җилләре юырталар</w:t>
      </w:r>
    </w:p>
    <w:p w:rsidR="005561D4" w:rsidRPr="000106DF" w:rsidRDefault="005561D4" w:rsidP="001C1670">
      <w:pPr>
        <w:spacing w:line="240" w:lineRule="auto"/>
        <w:ind w:left="2124" w:hanging="2124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Урманнар, кырлар буйлап.</w:t>
      </w:r>
    </w:p>
    <w:p w:rsidR="005561D4" w:rsidRPr="000106DF" w:rsidRDefault="005561D4" w:rsidP="001C1670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7" o:spid="_x0000_s1030" type="#_x0000_t75" alt="http://www.koipkro.kostroma.ru/Kostroma_EDU/ds_49/DocLib/62223323_1280693197_01_yapfiles.ru.png" style="position:absolute;margin-left:90.95pt;margin-top:24.55pt;width:234.75pt;height:100.4pt;z-index:251662336;visibility:visible">
            <v:imagedata r:id="rId7" o:title=""/>
          </v:shape>
        </w:pict>
      </w:r>
      <w:r w:rsidRPr="000106DF">
        <w:rPr>
          <w:rFonts w:ascii="Times New Roman" w:hAnsi="Times New Roman"/>
          <w:b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 xml:space="preserve"> Илзинә Мөбарәкши</w:t>
      </w:r>
      <w:r>
        <w:rPr>
          <w:rFonts w:ascii="Times New Roman" w:hAnsi="Times New Roman"/>
          <w:b/>
          <w:sz w:val="28"/>
          <w:szCs w:val="28"/>
          <w:lang w:val="tt-RU"/>
        </w:rPr>
        <w:t>на</w:t>
      </w:r>
      <w:bookmarkStart w:id="0" w:name="_GoBack"/>
      <w:bookmarkEnd w:id="0"/>
    </w:p>
    <w:p w:rsidR="005561D4" w:rsidRDefault="005561D4" w:rsidP="001C1670">
      <w:pPr>
        <w:spacing w:after="120"/>
        <w:rPr>
          <w:rFonts w:ascii="Times New Roman" w:hAnsi="Times New Roman"/>
          <w:b/>
          <w:sz w:val="32"/>
          <w:szCs w:val="32"/>
          <w:lang w:val="tt-RU"/>
        </w:rPr>
      </w:pP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</w:t>
      </w:r>
    </w:p>
    <w:p w:rsidR="005561D4" w:rsidRDefault="005561D4" w:rsidP="001C1670">
      <w:pPr>
        <w:spacing w:after="120"/>
        <w:rPr>
          <w:rFonts w:ascii="Times New Roman" w:hAnsi="Times New Roman"/>
          <w:b/>
          <w:sz w:val="32"/>
          <w:szCs w:val="32"/>
          <w:lang w:val="tt-RU"/>
        </w:rPr>
      </w:pPr>
    </w:p>
    <w:p w:rsidR="005561D4" w:rsidRDefault="005561D4" w:rsidP="00506508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</w:p>
    <w:p w:rsidR="005561D4" w:rsidRPr="00571C7E" w:rsidRDefault="005561D4" w:rsidP="00506508">
      <w:pPr>
        <w:tabs>
          <w:tab w:val="left" w:pos="1843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Менә шундый әнием.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 минем Гөлназ,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Бөркелә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22E31">
        <w:rPr>
          <w:rFonts w:ascii="Times New Roman" w:hAnsi="Times New Roman"/>
          <w:sz w:val="28"/>
          <w:szCs w:val="28"/>
          <w:lang w:val="tt-RU"/>
        </w:rPr>
        <w:t>аннан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22E31">
        <w:rPr>
          <w:rFonts w:ascii="Times New Roman" w:hAnsi="Times New Roman"/>
          <w:sz w:val="28"/>
          <w:szCs w:val="28"/>
          <w:lang w:val="tt-RU"/>
        </w:rPr>
        <w:t>гел наз.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Әнимнең эше бик күп,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Буш вакытлары бик аз.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Тәмле ашлар пешерә ул 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Мин укыган мәктәптә.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Өч кызын  да тигез күреп,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Бик ярата,  әлбәттә.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Бик тырыш та, бик җитез дә,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Бар нәрсәгә өлгерә.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Өйне дә гөл итеп тота,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Эшенә дә йөгерә.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Менә шундый әнием,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Бар яктан уңган минем!</w:t>
      </w:r>
    </w:p>
    <w:p w:rsidR="005561D4" w:rsidRDefault="005561D4" w:rsidP="00506508">
      <w:pPr>
        <w:rPr>
          <w:rFonts w:ascii="Times New Roman" w:hAnsi="Times New Roman"/>
          <w:b/>
          <w:sz w:val="28"/>
          <w:szCs w:val="28"/>
          <w:lang w:val="tt-RU"/>
        </w:rPr>
      </w:pPr>
      <w:r w:rsidRPr="00571C7E">
        <w:rPr>
          <w:rFonts w:ascii="Times New Roman" w:hAnsi="Times New Roman"/>
          <w:b/>
          <w:sz w:val="28"/>
          <w:szCs w:val="28"/>
          <w:lang w:val="tt-RU"/>
        </w:rPr>
        <w:t xml:space="preserve">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</w:t>
      </w:r>
      <w:r w:rsidRPr="00571C7E">
        <w:rPr>
          <w:rFonts w:ascii="Times New Roman" w:hAnsi="Times New Roman"/>
          <w:b/>
          <w:sz w:val="28"/>
          <w:szCs w:val="28"/>
          <w:lang w:val="tt-RU"/>
        </w:rPr>
        <w:t xml:space="preserve">    Рузилә  Усманова</w:t>
      </w:r>
    </w:p>
    <w:p w:rsidR="005561D4" w:rsidRPr="005F4AB7" w:rsidRDefault="005561D4" w:rsidP="00506508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Әниемә бүләк.</w:t>
      </w:r>
    </w:p>
    <w:p w:rsidR="005561D4" w:rsidRPr="00F22E31" w:rsidRDefault="005561D4" w:rsidP="00506508">
      <w:pPr>
        <w:rPr>
          <w:rFonts w:ascii="Times New Roman" w:hAnsi="Times New Roman"/>
          <w:b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 xml:space="preserve"> Сигезенче  Март  җитсә,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Мин ашыгам кибеткә.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Әниемә бирергә дип,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Чәчәк алам бүләккә.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Әниемә  бүләк иттем,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Алсу матур розалар.</w:t>
      </w:r>
    </w:p>
    <w:p w:rsidR="005561D4" w:rsidRPr="00F22E31" w:rsidRDefault="005561D4" w:rsidP="00506508">
      <w:pPr>
        <w:rPr>
          <w:rFonts w:ascii="Times New Roman" w:hAnsi="Times New Roman"/>
          <w:sz w:val="28"/>
          <w:szCs w:val="28"/>
          <w:lang w:val="tt-RU"/>
        </w:rPr>
      </w:pPr>
      <w:r w:rsidRPr="00F22E31">
        <w:rPr>
          <w:rFonts w:ascii="Times New Roman" w:hAnsi="Times New Roman"/>
          <w:sz w:val="28"/>
          <w:szCs w:val="28"/>
          <w:lang w:val="tt-RU"/>
        </w:rPr>
        <w:t>Әниемнең йөзе кебек,</w:t>
      </w:r>
    </w:p>
    <w:p w:rsidR="005561D4" w:rsidRDefault="005561D4" w:rsidP="0050650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Балкып торалар алар.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</w:p>
    <w:p w:rsidR="005561D4" w:rsidRDefault="005561D4" w:rsidP="0050650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</w:t>
      </w:r>
      <w:r w:rsidRPr="00F22E31">
        <w:rPr>
          <w:rFonts w:ascii="Times New Roman" w:hAnsi="Times New Roman"/>
          <w:b/>
          <w:sz w:val="28"/>
          <w:szCs w:val="28"/>
          <w:lang w:val="tt-RU"/>
        </w:rPr>
        <w:t>Айгө</w:t>
      </w:r>
      <w:r>
        <w:rPr>
          <w:rFonts w:ascii="Times New Roman" w:hAnsi="Times New Roman"/>
          <w:b/>
          <w:sz w:val="28"/>
          <w:szCs w:val="28"/>
          <w:lang w:val="tt-RU"/>
        </w:rPr>
        <w:t>л  Хаҗиева</w:t>
      </w:r>
    </w:p>
    <w:p w:rsidR="005561D4" w:rsidRPr="00D1524E" w:rsidRDefault="005561D4" w:rsidP="00506508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</w:t>
      </w:r>
      <w:r w:rsidRPr="00D1524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1524E">
        <w:rPr>
          <w:rFonts w:ascii="Times New Roman" w:hAnsi="Times New Roman"/>
          <w:b/>
          <w:sz w:val="28"/>
          <w:szCs w:val="28"/>
          <w:lang w:val="tt-RU"/>
        </w:rPr>
        <w:t>Бердәм гаилә.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Бер- береңнең куанычы булып,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Яшибез без шушы  дөньяда.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Кайгы- хәсрәт белми, шатланышып,</w:t>
      </w:r>
    </w:p>
    <w:p w:rsidR="005561D4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Уянабыз  һәр көн туганда.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Һәр яңа көн  җылы алып килә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Биек- биек таулар артыннан.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Шатланабыз барыбыз да шуңа:</w:t>
      </w:r>
    </w:p>
    <w:p w:rsidR="005561D4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Җылы җилне тоя алганга.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Авырлыклар килсә, уртаклашып,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Шатлыкларны бергә бүләбез.</w:t>
      </w:r>
    </w:p>
    <w:p w:rsidR="005561D4" w:rsidRPr="00D1524E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 w:rsidRPr="00D1524E">
        <w:rPr>
          <w:rFonts w:ascii="Times New Roman" w:hAnsi="Times New Roman"/>
          <w:sz w:val="28"/>
          <w:szCs w:val="28"/>
          <w:lang w:val="tt-RU"/>
        </w:rPr>
        <w:t>Гаиләбез бердәм булганлыктан,</w:t>
      </w:r>
    </w:p>
    <w:p w:rsidR="005561D4" w:rsidRDefault="005561D4" w:rsidP="00D1524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Тормышны да җиңел үтәбез.</w:t>
      </w:r>
    </w:p>
    <w:p w:rsidR="005561D4" w:rsidRDefault="005561D4" w:rsidP="005F4AB7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Регина Галкина</w:t>
      </w:r>
    </w:p>
    <w:p w:rsidR="005561D4" w:rsidRDefault="005561D4" w:rsidP="005F4AB7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D1524E" w:rsidRDefault="005561D4" w:rsidP="00506508">
      <w:pPr>
        <w:jc w:val="center"/>
        <w:rPr>
          <w:rFonts w:ascii="Times New Roman" w:hAnsi="Times New Roman"/>
          <w:sz w:val="28"/>
          <w:szCs w:val="28"/>
          <w:lang w:val="tt-RU"/>
        </w:rPr>
      </w:pPr>
      <w:hyperlink r:id="rId8" w:anchor="!/yandsearch?text=моя семья&amp;pos=25&amp;uinfo=sw-1075-sh-485-fw-850-fh-448-pd-1&amp;rpt=simage&amp;img_url=http%3A%2F%2Fhanoimoi.com.vn%2FUploads%2Fanhthu%2F2013%2F6%2F13%2FGDINH.jpg" w:history="1">
        <w:r w:rsidRPr="00F455F4">
          <w:rPr>
            <w:rFonts w:ascii="Arial" w:hAnsi="Arial" w:cs="Arial"/>
            <w:b/>
            <w:noProof/>
            <w:color w:val="1A3DC1"/>
            <w:sz w:val="2"/>
            <w:szCs w:val="2"/>
            <w:lang w:val="en-US"/>
          </w:rPr>
          <w:pict>
            <v:shape id="Рисунок 1" o:spid="_x0000_i1027" type="#_x0000_t75" alt="http://ube.azyya.com/uploads/11062700385119.png" href="http://images.yandex.ru/#!/yandsearch?text=??? ?????&amp;pos=25&amp;uinfo=sw-1075-sh-485-fw-850-fh-448-pd-1&amp;rpt=simage&amp;img_url=http%3A%2F%2Fhanoimoi.com.vn%2FUploads%2Fanhthu%2F2013%2F6%2F13%2FGDINH.j" style="width:283.5pt;height:216.75pt;visibility:visible" o:button="t">
              <v:fill o:detectmouseclick="t"/>
              <v:imagedata r:id="rId9" o:title=""/>
            </v:shape>
          </w:pict>
        </w:r>
      </w:hyperlink>
    </w:p>
    <w:p w:rsidR="005561D4" w:rsidRDefault="005561D4" w:rsidP="005F4AB7">
      <w:pPr>
        <w:jc w:val="center"/>
        <w:rPr>
          <w:b/>
          <w:lang w:val="tt-RU"/>
        </w:rPr>
      </w:pPr>
    </w:p>
    <w:p w:rsidR="005561D4" w:rsidRPr="0046559F" w:rsidRDefault="005561D4" w:rsidP="009951A9">
      <w:pPr>
        <w:jc w:val="center"/>
        <w:rPr>
          <w:b/>
          <w:color w:val="632423"/>
          <w:sz w:val="120"/>
          <w:szCs w:val="120"/>
          <w:lang w:val="tt-RU"/>
        </w:rPr>
      </w:pPr>
      <w:r>
        <w:rPr>
          <w:noProof/>
          <w:lang w:val="en-US"/>
        </w:rPr>
        <w:pict>
          <v:shape id="Рисунок 21" o:spid="_x0000_s1031" type="#_x0000_t75" alt="http://dcpg.ru/images/pics/entries/34324.jpg" style="position:absolute;left:0;text-align:left;margin-left:-32.25pt;margin-top:147.15pt;width:483.2pt;height:566.4pt;z-index:-251659264;visibility:visible">
            <v:imagedata r:id="rId4" o:title=""/>
          </v:shape>
        </w:pict>
      </w:r>
      <w:r>
        <w:rPr>
          <w:noProof/>
          <w:lang w:val="en-US"/>
        </w:rPr>
        <w:pict>
          <v:shape id="Рисунок 20" o:spid="_x0000_s1032" type="#_x0000_t75" alt="http://dcpg.ru/images/pics/entries/34324.jpg" style="position:absolute;left:0;text-align:left;margin-left:-24.25pt;margin-top:147.15pt;width:483.2pt;height:566.4pt;z-index:-251660288;visibility:visible">
            <v:imagedata r:id="rId4" o:title=""/>
          </v:shape>
        </w:pict>
      </w:r>
      <w:r>
        <w:rPr>
          <w:noProof/>
          <w:lang w:val="en-US"/>
        </w:rPr>
        <w:pict>
          <v:shape id="Рисунок 2" o:spid="_x0000_s1033" type="#_x0000_t75" alt="http://dcpg.ru/images/pics/entries/34324.jpg" style="position:absolute;left:0;text-align:left;margin-left:-24.25pt;margin-top:139.15pt;width:483.2pt;height:566.4pt;z-index:-251665408;visibility:visible">
            <v:imagedata r:id="rId4" o:title=""/>
          </v:shape>
        </w:pict>
      </w:r>
      <w:r>
        <w:rPr>
          <w:rFonts w:ascii="Arial" w:hAnsi="Arial" w:cs="Arial"/>
          <w:b/>
          <w:color w:val="632423"/>
          <w:sz w:val="120"/>
          <w:szCs w:val="120"/>
          <w:lang w:val="tt-RU"/>
        </w:rPr>
        <w:t>Ә</w:t>
      </w:r>
      <w:r>
        <w:rPr>
          <w:b/>
          <w:color w:val="632423"/>
          <w:sz w:val="120"/>
          <w:szCs w:val="120"/>
          <w:lang w:val="tt-RU"/>
        </w:rPr>
        <w:t>й, ямьле туган ягым!</w:t>
      </w: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106DF">
        <w:rPr>
          <w:rFonts w:ascii="Times New Roman" w:hAnsi="Times New Roman"/>
          <w:sz w:val="32"/>
          <w:szCs w:val="32"/>
          <w:lang w:val="tt-RU"/>
        </w:rPr>
        <w:t>Кояш чыкты урамга,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Безнең белән уйнарга.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Кояш шундый шук икән,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Битемне үбеп киткән.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Ә аннары кич җитте.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Кояш йокларга китте.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Ай калыкты һавага,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Йолдызларын  санарга.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*********************</w:t>
      </w:r>
    </w:p>
    <w:p w:rsidR="005561D4" w:rsidRPr="000106DF" w:rsidRDefault="005561D4" w:rsidP="00560E1A">
      <w:pPr>
        <w:spacing w:line="240" w:lineRule="auto"/>
        <w:ind w:left="2832" w:hanging="2690"/>
        <w:jc w:val="both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Бөтен җирне пыр туздырып,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Килде безгә бүген көз!     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Гади генә көз түгел ул-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Ул  бит  безнең  Алтын Көз!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Туган яклардан кошлар,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Җылы якка очтылар.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Ә тычканнар  җир  астына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Оя  ясап  постылар.     </w:t>
      </w:r>
    </w:p>
    <w:p w:rsidR="005561D4" w:rsidRDefault="005561D4" w:rsidP="00560E1A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b/>
          <w:sz w:val="28"/>
          <w:szCs w:val="28"/>
          <w:lang w:val="tt-RU"/>
        </w:rPr>
        <w:t xml:space="preserve">                  Азат  Гыйлаҗев   </w:t>
      </w:r>
    </w:p>
    <w:p w:rsidR="005561D4" w:rsidRDefault="005561D4" w:rsidP="00560E1A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560E1A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19" o:spid="_x0000_s1034" type="#_x0000_t75" alt="http://www.koipkro.kostroma.ru/Kostroma_EDU/ds_49/DocLib/62223323_1280693197_01_yapfiles.ru.png" style="position:absolute;left:0;text-align:left;margin-left:95.75pt;margin-top:2.35pt;width:235.2pt;height:100.55pt;z-index:251663360;visibility:visible">
            <v:imagedata r:id="rId7" o:title=""/>
          </v:shape>
        </w:pict>
      </w:r>
    </w:p>
    <w:p w:rsidR="005561D4" w:rsidRDefault="005561D4" w:rsidP="00560E1A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560E1A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666C54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561D4" w:rsidRDefault="005561D4" w:rsidP="00666C54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666C54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666C54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593206" w:rsidRDefault="005561D4" w:rsidP="00666C54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</w:t>
      </w:r>
      <w:r w:rsidRPr="0059320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“Айбагыр” –күңелләрдә сакланыр</w:t>
      </w:r>
    </w:p>
    <w:p w:rsidR="005561D4" w:rsidRPr="00F302A2" w:rsidRDefault="005561D4" w:rsidP="00E76B9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Ерак-ерак  җирләрдән.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 w:rsidRPr="00466A73">
        <w:rPr>
          <w:rFonts w:ascii="Times New Roman" w:hAnsi="Times New Roman"/>
          <w:sz w:val="28"/>
          <w:szCs w:val="28"/>
          <w:lang w:val="tt-RU"/>
        </w:rPr>
        <w:t>“Айбагыр”га  килдек  без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Керәшеннәр бик күп икән-</w:t>
      </w:r>
    </w:p>
    <w:p w:rsidR="005561D4" w:rsidRPr="00466A73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Монда килгәч белдек без.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Тәңкәләр”  һәм  “Җакшылар” дип 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Отрядларга  бүлендек.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”Җакшылар”ны җиңгән чакта,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Чын күңелдән сөендек.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Әйдәманнар-менә дигән,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Иң-иңнәре килгән бит.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Яраттылар алар безне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Балаларыдай күреп.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Төрле конкурс, бәйгеләрдә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Бик авыр җиңүләре.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“Керәшен гүзәле” исеменә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Лаек та булдым әле.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Һәр ел ямьле  август  аенда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Безгә һәрчак ачсын  кочагын.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Күңелләрдә  ялкын  кабыза –</w:t>
      </w:r>
    </w:p>
    <w:p w:rsidR="005561D4" w:rsidRDefault="005561D4" w:rsidP="00E76B9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“Айбагыр”- ул  дуслык  учагы.</w:t>
      </w:r>
    </w:p>
    <w:p w:rsidR="005561D4" w:rsidRDefault="005561D4" w:rsidP="00E76B9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18" o:spid="_x0000_s1035" type="#_x0000_t75" alt="http://www.koipkro.kostroma.ru/Kostroma_EDU/ds_49/DocLib/62223323_1280693197_01_yapfiles.ru.png" style="position:absolute;margin-left:86.15pt;margin-top:22.9pt;width:235.2pt;height:100.55pt;z-index:251655168;visibility:visible">
            <v:imagedata r:id="rId7" o:title=""/>
          </v:shape>
        </w:pict>
      </w:r>
      <w:r w:rsidRPr="00A22B71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Алиса Исакова</w:t>
      </w:r>
    </w:p>
    <w:p w:rsidR="005561D4" w:rsidRDefault="005561D4" w:rsidP="0046559F">
      <w:pPr>
        <w:jc w:val="center"/>
        <w:rPr>
          <w:b/>
          <w:color w:val="632423"/>
          <w:sz w:val="120"/>
          <w:szCs w:val="120"/>
          <w:lang w:val="tt-RU"/>
        </w:rPr>
      </w:pPr>
    </w:p>
    <w:p w:rsidR="005561D4" w:rsidRDefault="005561D4" w:rsidP="00127307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46559F" w:rsidRDefault="005561D4" w:rsidP="009951A9">
      <w:pPr>
        <w:jc w:val="center"/>
        <w:rPr>
          <w:b/>
          <w:color w:val="632423"/>
          <w:sz w:val="120"/>
          <w:szCs w:val="120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</w:t>
      </w:r>
      <w:r>
        <w:rPr>
          <w:b/>
          <w:color w:val="632423"/>
          <w:sz w:val="120"/>
          <w:szCs w:val="120"/>
          <w:lang w:val="tt-RU"/>
        </w:rPr>
        <w:t>Авылым-ил</w:t>
      </w:r>
      <w:r>
        <w:rPr>
          <w:rFonts w:ascii="Arial" w:hAnsi="Arial" w:cs="Arial"/>
          <w:b/>
          <w:color w:val="632423"/>
          <w:sz w:val="120"/>
          <w:szCs w:val="120"/>
          <w:lang w:val="tt-RU"/>
        </w:rPr>
        <w:t>һ</w:t>
      </w:r>
      <w:r>
        <w:rPr>
          <w:b/>
          <w:color w:val="632423"/>
          <w:sz w:val="120"/>
          <w:szCs w:val="120"/>
          <w:lang w:val="tt-RU"/>
        </w:rPr>
        <w:t>ам чишм</w:t>
      </w:r>
      <w:r>
        <w:rPr>
          <w:rFonts w:ascii="Arial" w:hAnsi="Arial" w:cs="Arial"/>
          <w:b/>
          <w:color w:val="632423"/>
          <w:sz w:val="120"/>
          <w:szCs w:val="120"/>
          <w:lang w:val="tt-RU"/>
        </w:rPr>
        <w:t>ә</w:t>
      </w:r>
      <w:r>
        <w:rPr>
          <w:b/>
          <w:color w:val="632423"/>
          <w:sz w:val="120"/>
          <w:szCs w:val="120"/>
          <w:lang w:val="tt-RU"/>
        </w:rPr>
        <w:t>се</w:t>
      </w: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>
        <w:rPr>
          <w:noProof/>
          <w:lang w:val="en-US"/>
        </w:rPr>
        <w:pict>
          <v:shape id="Рисунок 22" o:spid="_x0000_s1036" type="#_x0000_t75" alt="http://dcpg.ru/images/pics/entries/34324.jpg" style="position:absolute;margin-left:-20.25pt;margin-top:-35.5pt;width:483.2pt;height:566.4pt;z-index:-251658240;visibility:visible;mso-position-horizontal-relative:text;mso-position-vertical-relative:text">
            <v:imagedata r:id="rId4" o:title=""/>
          </v:shape>
        </w:pict>
      </w: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</w:t>
      </w:r>
    </w:p>
    <w:p w:rsidR="005561D4" w:rsidRDefault="005561D4" w:rsidP="009951A9">
      <w:pPr>
        <w:spacing w:line="240" w:lineRule="auto"/>
        <w:ind w:left="2832" w:hanging="269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Мин тын гына басып торам: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Уйга батам, уйга чумам.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Тирә-юньгә карыйм да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Көз аена сокланам.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Нинди серле, сихри  бу  көз,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Битемнән сөя җиле.</w:t>
      </w:r>
    </w:p>
    <w:p w:rsidR="005561D4" w:rsidRPr="000106DF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Алтын-сары табигате,</w:t>
      </w:r>
    </w:p>
    <w:p w:rsidR="005561D4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>Матурлыйдыр күңелне.</w:t>
      </w:r>
    </w:p>
    <w:p w:rsidR="005561D4" w:rsidRDefault="005561D4" w:rsidP="009951A9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                      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 xml:space="preserve">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Айгөл Хаҗиева</w:t>
      </w:r>
    </w:p>
    <w:p w:rsidR="005561D4" w:rsidRDefault="005561D4" w:rsidP="009951A9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</w:p>
    <w:p w:rsidR="005561D4" w:rsidRPr="001A2BE1" w:rsidRDefault="005561D4" w:rsidP="009951A9">
      <w:pPr>
        <w:tabs>
          <w:tab w:val="left" w:pos="1843"/>
          <w:tab w:val="left" w:pos="1985"/>
        </w:tabs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Табигатькә зыян китермә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Урманда  һәм  елга буйларында,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Кай  төшендә  җирнең син йөрмә,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Күңелең  гел булсын изгелектә-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Табигатькә зыян китермә!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Яхшы  дусты  бул  син  һәрчак  җирнең,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Яклаучысы булып  кал  аның.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Сөен  күреп  кояш  елмаюын,</w:t>
      </w:r>
    </w:p>
    <w:p w:rsidR="005561D4" w:rsidRPr="000106DF" w:rsidRDefault="005561D4" w:rsidP="009951A9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Һәм ишетеп  кошлар  сайравын.</w:t>
      </w:r>
    </w:p>
    <w:p w:rsidR="005561D4" w:rsidRDefault="005561D4" w:rsidP="009951A9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                      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Фёдорова  Регина</w:t>
      </w: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23" o:spid="_x0000_s1037" type="#_x0000_t75" alt="http://www.koipkro.kostroma.ru/Kostroma_EDU/ds_49/DocLib/62223323_1280693197_01_yapfiles.ru.png" style="position:absolute;margin-left:102.95pt;margin-top:.5pt;width:235.2pt;height:100.55pt;z-index:251659264;visibility:visible">
            <v:imagedata r:id="rId7" o:title=""/>
          </v:shape>
        </w:pict>
      </w: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560E1A">
      <w:pPr>
        <w:tabs>
          <w:tab w:val="left" w:pos="1701"/>
          <w:tab w:val="left" w:pos="1843"/>
          <w:tab w:val="left" w:pos="1985"/>
        </w:tabs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</w:t>
      </w:r>
    </w:p>
    <w:p w:rsidR="005561D4" w:rsidRPr="000106DF" w:rsidRDefault="005561D4" w:rsidP="00560E1A">
      <w:pPr>
        <w:tabs>
          <w:tab w:val="left" w:pos="1701"/>
          <w:tab w:val="left" w:pos="1843"/>
          <w:tab w:val="left" w:pos="1985"/>
        </w:tabs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>Кошлар белән яз килә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кайта туган якка,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Канатында яз алып.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Аларга  дип  оя  куйдык,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Өй кыегына кагып.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Без ясаган  ояларга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Кошкайлар  бик сөенде.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Һәр көнне “рәхмәт” әйтеп,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Чүт-чүт сайрыйлар инде.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Аларның  дәртле  сайравы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Күңелләргә  юаныч.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белән язлар килә,</w:t>
      </w:r>
    </w:p>
    <w:p w:rsidR="005561D4" w:rsidRPr="000106DF" w:rsidRDefault="005561D4" w:rsidP="00560E1A">
      <w:pPr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Шунысы безгә куаныч.</w:t>
      </w:r>
    </w:p>
    <w:p w:rsidR="005561D4" w:rsidRDefault="005561D4" w:rsidP="00560E1A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   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Гөлинә  Галәева</w:t>
      </w:r>
    </w:p>
    <w:p w:rsidR="005561D4" w:rsidRDefault="005561D4" w:rsidP="00560E1A">
      <w:pPr>
        <w:ind w:hanging="2690"/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Килә җиргә алтын  көзләр,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Якты нурларын  сибеп.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Агачлар да  сөенәләр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Бәйрәм  күлмәген  киеп.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Җил  кызганмый  күлмәкләрен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Йолкый да  җиргә  яба,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 китә  моңсу  гына,</w:t>
      </w:r>
    </w:p>
    <w:p w:rsidR="005561D4" w:rsidRPr="000106DF" w:rsidRDefault="005561D4" w:rsidP="00560E1A">
      <w:pPr>
        <w:spacing w:line="240" w:lineRule="auto"/>
        <w:ind w:left="2832" w:hanging="2690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Җылы  якларга  таба...</w:t>
      </w:r>
    </w:p>
    <w:p w:rsidR="005561D4" w:rsidRDefault="005561D4" w:rsidP="00560E1A">
      <w:pPr>
        <w:spacing w:line="240" w:lineRule="auto"/>
        <w:ind w:hanging="2690"/>
        <w:rPr>
          <w:rFonts w:ascii="Times New Roman" w:hAnsi="Times New Roman"/>
          <w:b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                  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</w:t>
      </w:r>
      <w:r w:rsidRPr="000106DF">
        <w:rPr>
          <w:rFonts w:ascii="Times New Roman" w:hAnsi="Times New Roman"/>
          <w:sz w:val="32"/>
          <w:szCs w:val="32"/>
          <w:lang w:val="tt-RU"/>
        </w:rPr>
        <w:t xml:space="preserve">   </w:t>
      </w:r>
      <w:r w:rsidRPr="000106DF">
        <w:rPr>
          <w:sz w:val="32"/>
          <w:szCs w:val="32"/>
          <w:lang w:val="tt-RU"/>
        </w:rPr>
        <w:t xml:space="preserve">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Наилә Мөбарәкҗанова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</w:t>
      </w:r>
    </w:p>
    <w:p w:rsidR="005561D4" w:rsidRDefault="005561D4" w:rsidP="009951A9">
      <w:pPr>
        <w:tabs>
          <w:tab w:val="left" w:pos="1843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5B2141" w:rsidRDefault="005561D4" w:rsidP="00560E1A">
      <w:pPr>
        <w:tabs>
          <w:tab w:val="left" w:pos="1985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Дүсмәтем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Дүсмәтем-туган ягым,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Ямьле авылым минем.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Нурлы йөзле кешеләрең,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Саф эчәр   суың  синең.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Бик уңган  синең  халкың,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Алдынгы  ул  һәр  эштә.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Гөрләп  тора  бәйрәмнәрең,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Онытылмас  ул  һич тә.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Горурланам  авылымның 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Аксакаллары  белән.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Дүсмәтем, гөрләп  яшә  син,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Дәртле  җырларың белән.</w:t>
      </w:r>
    </w:p>
    <w:p w:rsidR="005561D4" w:rsidRDefault="005561D4" w:rsidP="009951A9">
      <w:pPr>
        <w:rPr>
          <w:rFonts w:ascii="Times New Roman" w:hAnsi="Times New Roman"/>
          <w:b/>
          <w:sz w:val="28"/>
          <w:szCs w:val="28"/>
          <w:lang w:val="tt-RU"/>
        </w:rPr>
      </w:pP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     Гөлинә Вахитова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</w:p>
    <w:p w:rsidR="005561D4" w:rsidRPr="005B2141" w:rsidRDefault="005561D4" w:rsidP="009951A9">
      <w:pPr>
        <w:tabs>
          <w:tab w:val="left" w:pos="1560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Авылым-гүзәл почмак.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Туган авылым-Дүсмәтем,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Сыенган  тау  астына.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Шуңа бик тә җанга газиз: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Мин тудым, үстем анда.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Авыз иттем чишмә суын,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Бигрәк  тә  татлы икән.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Дүсмәтем күк гүзәл почмак ,</w:t>
      </w:r>
    </w:p>
    <w:p w:rsidR="005561D4" w:rsidRPr="005B2141" w:rsidRDefault="005561D4" w:rsidP="009951A9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Бер җирдә дә юк икән</w:t>
      </w:r>
    </w:p>
    <w:p w:rsidR="005561D4" w:rsidRDefault="005561D4" w:rsidP="009951A9">
      <w:pPr>
        <w:rPr>
          <w:rFonts w:ascii="Times New Roman" w:hAnsi="Times New Roman"/>
          <w:b/>
          <w:sz w:val="28"/>
          <w:szCs w:val="28"/>
          <w:lang w:val="tt-RU"/>
        </w:rPr>
      </w:pP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Регина Федорова</w:t>
      </w:r>
    </w:p>
    <w:p w:rsidR="005561D4" w:rsidRPr="005B2141" w:rsidRDefault="005561D4" w:rsidP="009951A9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5B2141" w:rsidRDefault="005561D4" w:rsidP="00854B61">
      <w:pPr>
        <w:tabs>
          <w:tab w:val="left" w:pos="1843"/>
        </w:tabs>
        <w:spacing w:line="240" w:lineRule="auto"/>
        <w:ind w:hanging="269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Туган авылым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Туган җирем,  туган ягым,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Минем  газиз  авылым.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Синдә  тудым,синдә үстем,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Синдә тәүге адымым.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Киң кырларда үсә иген,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Шаулап үсә урманнар.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Бездәгедәй гүзәл җирләр,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Я, әйтегез,кайда бар?!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Урман эчләрендә урман,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Керсәң чыгарлык түгел,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Мәмрәп пешә җиләкләре,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Ашап туярлык түгел.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Коенабыз инешендә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Булса да тездән генә.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Иң  моңлы сайраучы былбыл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Булса- тик бездә генә!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Мәчетеннән яңгырап тора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Моңлы азан тавышы.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Үтсә иде синдә генә</w:t>
      </w:r>
    </w:p>
    <w:p w:rsidR="005561D4" w:rsidRPr="005B2141" w:rsidRDefault="005561D4" w:rsidP="005B214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Гомеремнең агышы.</w:t>
      </w:r>
    </w:p>
    <w:p w:rsidR="005561D4" w:rsidRPr="005B2141" w:rsidRDefault="005561D4" w:rsidP="005B214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Рузилә Усманова</w:t>
      </w:r>
    </w:p>
    <w:p w:rsidR="005561D4" w:rsidRDefault="005561D4" w:rsidP="005B214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24" o:spid="_x0000_s1038" type="#_x0000_t75" alt="http://www.koipkro.kostroma.ru/Kostroma_EDU/ds_49/DocLib/62223323_1280693197_01_yapfiles.ru.png" style="position:absolute;margin-left:95.75pt;margin-top:6.4pt;width:235.2pt;height:100.55pt;z-index:251660288;visibility:visible">
            <v:imagedata r:id="rId7" o:title=""/>
          </v:shape>
        </w:pict>
      </w:r>
    </w:p>
    <w:p w:rsidR="005561D4" w:rsidRDefault="005561D4" w:rsidP="005B21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5B21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Pr="005B2141" w:rsidRDefault="005561D4" w:rsidP="00560E1A">
      <w:pPr>
        <w:tabs>
          <w:tab w:val="left" w:pos="1985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Акманым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Туган авылым Акманым,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Синдә аваз салганмын.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Салкын  чиста чишмә суын,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Эчеп һич тә туймамын.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Яратам мин авылымның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Шаулап үскән урманын,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Һәм яратам  шаулап үскән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Алтын  иген кырларын.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Туган авылым,  Акманым,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Һич тә синнән туймамын,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Еракларга китсәм дә мин,</w:t>
      </w:r>
    </w:p>
    <w:p w:rsidR="005561D4" w:rsidRPr="005B2141" w:rsidRDefault="005561D4" w:rsidP="00560E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Сине сагынып  җырлармын.</w:t>
      </w:r>
    </w:p>
    <w:p w:rsidR="005561D4" w:rsidRPr="005B2141" w:rsidRDefault="005561D4" w:rsidP="00560E1A">
      <w:pPr>
        <w:rPr>
          <w:rFonts w:ascii="Times New Roman" w:hAnsi="Times New Roman"/>
          <w:b/>
          <w:sz w:val="28"/>
          <w:szCs w:val="28"/>
          <w:lang w:val="tt-RU"/>
        </w:rPr>
      </w:pP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Алия  Гәрәева</w:t>
      </w:r>
    </w:p>
    <w:p w:rsidR="005561D4" w:rsidRPr="005B2141" w:rsidRDefault="005561D4" w:rsidP="00560E1A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Туган авылым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Туган авылым-Дүсмәтем.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Синдә туып-үстем мин.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Тәмле-татлы суларын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Рәхәтләнеп эчтем мин.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Аерса да еллар мине,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Синнән, Туган авылым.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Яшәү көчен, тормыш ямен</w:t>
      </w:r>
    </w:p>
    <w:p w:rsidR="005561D4" w:rsidRPr="005B2141" w:rsidRDefault="005561D4" w:rsidP="00560E1A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Мин тик синнән алырмын.</w:t>
      </w:r>
    </w:p>
    <w:p w:rsidR="005561D4" w:rsidRPr="005B2141" w:rsidRDefault="005561D4" w:rsidP="00560E1A">
      <w:pPr>
        <w:rPr>
          <w:b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 xml:space="preserve">       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  Ольга Васильева</w:t>
      </w:r>
    </w:p>
    <w:p w:rsidR="005561D4" w:rsidRPr="005B2141" w:rsidRDefault="005561D4" w:rsidP="00560E1A">
      <w:pPr>
        <w:rPr>
          <w:b/>
          <w:sz w:val="28"/>
          <w:szCs w:val="28"/>
          <w:lang w:val="tt-RU"/>
        </w:rPr>
      </w:pPr>
    </w:p>
    <w:p w:rsidR="005561D4" w:rsidRPr="005B2141" w:rsidRDefault="005561D4" w:rsidP="00A24F2E">
      <w:pPr>
        <w:tabs>
          <w:tab w:val="left" w:pos="142"/>
          <w:tab w:val="left" w:pos="284"/>
          <w:tab w:val="left" w:pos="426"/>
          <w:tab w:val="left" w:pos="1843"/>
        </w:tabs>
        <w:ind w:left="28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 xml:space="preserve"> Туган авылым-Комазан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Авылымның исеме җырдай моңлы-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Яңгырап тора: Иске Комазан.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Күрми калыр идем гүзәллегең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 xml:space="preserve">Әгәр синдә аваз салмасам. 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Инеш буе бигрәк ямьле икән,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Кошлар сайрый-җырлый һәр яктан.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“Без-без” килә тырыш  бал  кортлары,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Тал, җилләрдә толымын тараткан.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Гөлгә күмелеп утыра ыспай өйләр,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Гөрли тормыш, яшәү шатлыгы.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Һәркем тырыш хезмәт куеп яши ,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Шуңа тыныч көтә картлыгын.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Киткәннәр дә бер әйләнеп кайта,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Сагынып кайта чишмә буйларын.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Ничек түзеп булсын бер күрмичә</w:t>
      </w:r>
    </w:p>
    <w:p w:rsidR="005561D4" w:rsidRPr="005B2141" w:rsidRDefault="005561D4" w:rsidP="005B2141">
      <w:pPr>
        <w:rPr>
          <w:rFonts w:ascii="Times New Roman" w:hAnsi="Times New Roman"/>
          <w:sz w:val="28"/>
          <w:szCs w:val="28"/>
          <w:lang w:val="tt-RU"/>
        </w:rPr>
      </w:pPr>
      <w:r w:rsidRPr="005B2141">
        <w:rPr>
          <w:rFonts w:ascii="Times New Roman" w:hAnsi="Times New Roman"/>
          <w:sz w:val="28"/>
          <w:szCs w:val="28"/>
          <w:lang w:val="tt-RU"/>
        </w:rPr>
        <w:t>Гөрләп үткән сабантуйларын?!</w:t>
      </w:r>
    </w:p>
    <w:p w:rsidR="005561D4" w:rsidRPr="005B2141" w:rsidRDefault="005561D4" w:rsidP="005B214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</w:t>
      </w:r>
      <w:r w:rsidRPr="005B2141">
        <w:rPr>
          <w:rFonts w:ascii="Times New Roman" w:hAnsi="Times New Roman"/>
          <w:b/>
          <w:sz w:val="28"/>
          <w:szCs w:val="28"/>
          <w:lang w:val="tt-RU"/>
        </w:rPr>
        <w:t>Миңлегөл Закирова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Тырышып укып, һөнәр алсам,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Тормышка аяк бассам,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Хезмәт ул-иң изге нәрсә,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Хыянәт итмәм һичкайчан.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Эшчеләрне яратырмын,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Хезмәткә каратырмын.</w:t>
      </w:r>
    </w:p>
    <w:p w:rsidR="005561D4" w:rsidRPr="00C464C1" w:rsidRDefault="005561D4" w:rsidP="00854B61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 w:rsidRPr="00C464C1">
        <w:rPr>
          <w:rFonts w:ascii="Times New Roman" w:hAnsi="Times New Roman"/>
          <w:sz w:val="28"/>
          <w:szCs w:val="28"/>
          <w:lang w:val="tt-RU"/>
        </w:rPr>
        <w:t>Чын күңелдән тырышканга</w:t>
      </w:r>
    </w:p>
    <w:p w:rsidR="005561D4" w:rsidRDefault="005561D4" w:rsidP="00854B6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Бүләкләр таратырмын.       </w:t>
      </w:r>
      <w:r w:rsidRPr="00C464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</w:t>
      </w:r>
      <w:r w:rsidRPr="00C464C1">
        <w:rPr>
          <w:rFonts w:ascii="Times New Roman" w:hAnsi="Times New Roman"/>
          <w:b/>
          <w:sz w:val="28"/>
          <w:szCs w:val="28"/>
          <w:lang w:val="tt-RU"/>
        </w:rPr>
        <w:t>Динар Шәяхмәтов</w:t>
      </w:r>
    </w:p>
    <w:p w:rsidR="005561D4" w:rsidRPr="00546212" w:rsidRDefault="005561D4" w:rsidP="002D3235">
      <w:pPr>
        <w:tabs>
          <w:tab w:val="left" w:pos="1843"/>
          <w:tab w:val="left" w:pos="1985"/>
        </w:tabs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</w:t>
      </w:r>
      <w:r w:rsidRPr="00546212">
        <w:rPr>
          <w:rFonts w:ascii="Times New Roman" w:hAnsi="Times New Roman"/>
          <w:b/>
          <w:sz w:val="32"/>
          <w:szCs w:val="32"/>
          <w:lang w:val="tt-RU"/>
        </w:rPr>
        <w:t>Туган авылым.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Йөрәгемә илһам өсти минем,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Чишмәләре туган ягымның.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Шул сулардай агып китәр инде,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Мизгелләре яшьлек язымның.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Кышларын да тоям кебек әле,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Сусыл җиләк тәмен иренемдә.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Бәхетемне бары синдә таптым,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Туган авылым, синең иркеңдә.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Синдә аткан ямьле иртәләрнең,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Алтын нуры балкый йөземдә.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Сихри таңда салмак кына искән,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Җилләр назын тоям үземдә.        </w:t>
      </w:r>
    </w:p>
    <w:p w:rsidR="005561D4" w:rsidRPr="002D3235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</w:t>
      </w:r>
      <w:r w:rsidRPr="00546212">
        <w:rPr>
          <w:rFonts w:ascii="Times New Roman" w:hAnsi="Times New Roman"/>
          <w:b/>
          <w:sz w:val="28"/>
          <w:szCs w:val="28"/>
          <w:lang w:val="tt-RU"/>
        </w:rPr>
        <w:t>Рузилә Мөбарәкшина</w:t>
      </w:r>
    </w:p>
    <w:p w:rsidR="005561D4" w:rsidRPr="002D3235" w:rsidRDefault="005561D4" w:rsidP="002D3235">
      <w:pPr>
        <w:tabs>
          <w:tab w:val="left" w:pos="1985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</w:t>
      </w:r>
      <w:r w:rsidRPr="002D3235">
        <w:rPr>
          <w:rFonts w:ascii="Times New Roman" w:hAnsi="Times New Roman"/>
          <w:b/>
          <w:sz w:val="28"/>
          <w:szCs w:val="28"/>
          <w:lang w:val="tt-RU"/>
        </w:rPr>
        <w:t>Авылым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Челтер- челтер чишмә ага,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Татлы йомшак сулары.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Чибәр кызлар суга төшкән,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Чылтырый тавышлары.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 xml:space="preserve">Яр буенда малай-шалай 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Су чәчрәтеп  уйныйлар.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Күпме  генә уйнаса да,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Һич кенә дә туймыйлар.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Чишмә  чума инешкә,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Коена анда казлар.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Без-без итеп бал  кортлары,</w:t>
      </w:r>
    </w:p>
    <w:p w:rsidR="005561D4" w:rsidRPr="002D3235" w:rsidRDefault="005561D4" w:rsidP="002D3235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3235">
        <w:rPr>
          <w:rFonts w:ascii="Times New Roman" w:hAnsi="Times New Roman"/>
          <w:sz w:val="28"/>
          <w:szCs w:val="28"/>
          <w:lang w:val="tt-RU"/>
        </w:rPr>
        <w:t>Гөлләрдән  бал  җыялар.</w:t>
      </w:r>
      <w:r>
        <w:rPr>
          <w:rFonts w:ascii="Times New Roman" w:hAnsi="Times New Roman"/>
          <w:sz w:val="28"/>
          <w:szCs w:val="28"/>
          <w:lang w:val="tt-RU"/>
        </w:rPr>
        <w:t xml:space="preserve">         </w:t>
      </w:r>
      <w:r w:rsidRPr="002D3235">
        <w:rPr>
          <w:rFonts w:ascii="Times New Roman" w:hAnsi="Times New Roman"/>
          <w:b/>
          <w:sz w:val="28"/>
          <w:szCs w:val="28"/>
          <w:lang w:val="tt-RU"/>
        </w:rPr>
        <w:t>Антон Зайцев</w:t>
      </w:r>
    </w:p>
    <w:p w:rsidR="005561D4" w:rsidRPr="00466A73" w:rsidRDefault="005561D4" w:rsidP="002D3235">
      <w:pPr>
        <w:tabs>
          <w:tab w:val="left" w:pos="1985"/>
          <w:tab w:val="left" w:pos="2127"/>
        </w:tabs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</w:t>
      </w:r>
      <w:r w:rsidRPr="00EE2C23">
        <w:rPr>
          <w:rFonts w:ascii="Times New Roman" w:hAnsi="Times New Roman"/>
          <w:b/>
          <w:sz w:val="32"/>
          <w:szCs w:val="32"/>
          <w:lang w:val="tt-RU"/>
        </w:rPr>
        <w:t>Нәни футболчы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Самат чыккач урамга,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Тубын тотып кулына.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Малай-шалай җыелды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Бергәләшеп уйнарга.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Самат әйтте аларга: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-Киттек футбол уйнарга!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-Капкада тор!-диделәр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Ике яшьлек Алмазга.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“Гол”  дип бик каты тибүгә,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Алмаз калды егылып,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Күрше абыйлар тәрәзе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Төште шунда коелып.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Су сипкәндәй юк булдылар,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Тик калды басып Алмаз,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Нишләсен соң, абыйлар күк 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Әле тиз чаба алмагач.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Шунда күрше абый чыгып,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Алмазга тупны бирде.</w:t>
      </w:r>
      <w:r w:rsidRPr="00EE2C2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561D4" w:rsidRPr="00EE2C23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EE2C23">
        <w:rPr>
          <w:rFonts w:ascii="Times New Roman" w:hAnsi="Times New Roman"/>
          <w:sz w:val="28"/>
          <w:szCs w:val="28"/>
          <w:lang w:val="tt-RU"/>
        </w:rPr>
        <w:t>-Мә,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E2C23">
        <w:rPr>
          <w:rFonts w:ascii="Times New Roman" w:hAnsi="Times New Roman"/>
          <w:sz w:val="28"/>
          <w:szCs w:val="28"/>
          <w:lang w:val="tt-RU"/>
        </w:rPr>
        <w:t>туган, бишне,-диде.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-Яңа тәрәз кирәк иде,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Искесе тузган иде,</w:t>
      </w:r>
    </w:p>
    <w:p w:rsidR="005561D4" w:rsidRDefault="005561D4" w:rsidP="002D32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Вакыт тапмый йөри идем,</w:t>
      </w:r>
    </w:p>
    <w:p w:rsidR="005561D4" w:rsidRPr="002D3235" w:rsidRDefault="005561D4" w:rsidP="002D3235">
      <w:pPr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Зур рәхмәт сиңа,-диде.   </w:t>
      </w:r>
      <w:r w:rsidRPr="001C7119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</w:t>
      </w:r>
    </w:p>
    <w:p w:rsidR="005561D4" w:rsidRDefault="005561D4" w:rsidP="002D3235">
      <w:pPr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</w:t>
      </w:r>
      <w:r w:rsidRPr="00A22B71">
        <w:rPr>
          <w:rFonts w:ascii="Times New Roman" w:hAnsi="Times New Roman"/>
          <w:b/>
          <w:sz w:val="28"/>
          <w:szCs w:val="28"/>
          <w:lang w:val="tt-RU"/>
        </w:rPr>
        <w:t>Азат Гыйлаҗев</w:t>
      </w:r>
    </w:p>
    <w:p w:rsidR="005561D4" w:rsidRDefault="005561D4" w:rsidP="00E120B9">
      <w:pPr>
        <w:tabs>
          <w:tab w:val="left" w:pos="142"/>
          <w:tab w:val="left" w:pos="284"/>
          <w:tab w:val="left" w:pos="426"/>
          <w:tab w:val="left" w:pos="1843"/>
        </w:tabs>
        <w:ind w:left="284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</w:t>
      </w:r>
    </w:p>
    <w:p w:rsidR="005561D4" w:rsidRPr="000106DF" w:rsidRDefault="005561D4" w:rsidP="00E120B9">
      <w:pPr>
        <w:tabs>
          <w:tab w:val="left" w:pos="142"/>
          <w:tab w:val="left" w:pos="284"/>
          <w:tab w:val="left" w:pos="426"/>
          <w:tab w:val="left" w:pos="1843"/>
          <w:tab w:val="left" w:pos="1985"/>
        </w:tabs>
        <w:ind w:left="284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</w:t>
      </w:r>
      <w:r w:rsidRPr="000106DF">
        <w:rPr>
          <w:rFonts w:ascii="Times New Roman" w:hAnsi="Times New Roman"/>
          <w:b/>
          <w:sz w:val="32"/>
          <w:szCs w:val="32"/>
          <w:lang w:val="tt-RU"/>
        </w:rPr>
        <w:t>Һәр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кошның  үз  җыры  бар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Язлар белән бергә, җирне  төреп  ямьгә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Кошлар кайта туган якларга.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Иң беренче карга оя кора,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“Кар бетә”,-дип кышны озата.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Кыр казлары  кайта”кыйгак-кыйгак”,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Парлы булырсызмы барыгыз?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Торналар  да  кайта тезелешеп,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Исән-имин оя корыгыз!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Һәр иртәдә “хәерле көн” теләп,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Сыерчыклар сайрый талларда.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Сандугачмы  шулай  җырлый  дисәм,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Моң чишмәсен эчкән кайларда?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Һәрбер кошның сайрар үз җыры бар,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Үзләренчә  алар  җырлый  гел.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Моңлы кошлар сайравына тиң бит,</w:t>
      </w:r>
    </w:p>
    <w:p w:rsidR="005561D4" w:rsidRPr="000106DF" w:rsidRDefault="005561D4" w:rsidP="00E120B9">
      <w:pPr>
        <w:ind w:left="1985" w:hanging="1985"/>
        <w:rPr>
          <w:rFonts w:ascii="Times New Roman" w:hAnsi="Times New Roman"/>
          <w:sz w:val="32"/>
          <w:szCs w:val="32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>Татар  телем  минем – туган  тел.</w:t>
      </w:r>
    </w:p>
    <w:p w:rsidR="005561D4" w:rsidRPr="000106DF" w:rsidRDefault="005561D4" w:rsidP="00E120B9">
      <w:pPr>
        <w:rPr>
          <w:rFonts w:ascii="Times New Roman" w:hAnsi="Times New Roman"/>
          <w:sz w:val="28"/>
          <w:szCs w:val="28"/>
          <w:lang w:val="tt-RU"/>
        </w:rPr>
      </w:pPr>
      <w:r w:rsidRPr="000106DF">
        <w:rPr>
          <w:rFonts w:ascii="Times New Roman" w:hAnsi="Times New Roman"/>
          <w:sz w:val="32"/>
          <w:szCs w:val="32"/>
          <w:lang w:val="tt-RU"/>
        </w:rPr>
        <w:t xml:space="preserve">                                          </w:t>
      </w:r>
      <w:r w:rsidRPr="000106DF">
        <w:rPr>
          <w:rFonts w:ascii="Times New Roman" w:hAnsi="Times New Roman"/>
          <w:b/>
          <w:sz w:val="28"/>
          <w:szCs w:val="28"/>
          <w:lang w:val="tt-RU"/>
        </w:rPr>
        <w:t>Наилә  Мөбәракҗанова</w:t>
      </w:r>
    </w:p>
    <w:p w:rsidR="005561D4" w:rsidRPr="000106DF" w:rsidRDefault="005561D4" w:rsidP="00E120B9">
      <w:pPr>
        <w:rPr>
          <w:rFonts w:ascii="Times New Roman" w:hAnsi="Times New Roman"/>
          <w:sz w:val="28"/>
          <w:szCs w:val="28"/>
          <w:lang w:val="tt-RU"/>
        </w:rPr>
      </w:pPr>
      <w:r>
        <w:rPr>
          <w:noProof/>
          <w:lang w:val="en-US"/>
        </w:rPr>
        <w:pict>
          <v:shape id="Рисунок 3" o:spid="_x0000_s1039" type="#_x0000_t75" alt="http://www.koipkro.kostroma.ru/Kostroma_EDU/ds_49/DocLib/62223323_1280693197_01_yapfiles.ru.png" style="position:absolute;margin-left:53.15pt;margin-top:15.75pt;width:331.5pt;height:141.8pt;z-index:251664384;visibility:visible">
            <v:imagedata r:id="rId7" o:title=""/>
          </v:shape>
        </w:pict>
      </w:r>
    </w:p>
    <w:p w:rsidR="005561D4" w:rsidRPr="000106DF" w:rsidRDefault="005561D4" w:rsidP="00E120B9">
      <w:pPr>
        <w:rPr>
          <w:rFonts w:ascii="Times New Roman" w:hAnsi="Times New Roman"/>
          <w:sz w:val="32"/>
          <w:szCs w:val="32"/>
          <w:lang w:val="tt-RU"/>
        </w:rPr>
      </w:pPr>
    </w:p>
    <w:p w:rsidR="005561D4" w:rsidRDefault="005561D4" w:rsidP="00E120B9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E120B9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noProof/>
          <w:lang w:val="en-US"/>
        </w:rPr>
      </w:r>
      <w:r w:rsidRPr="00EF515C">
        <w:rPr>
          <w:noProof/>
          <w:lang w:eastAsia="ru-RU"/>
        </w:rPr>
        <w:pict>
          <v:rect id="Прямоугольник 9" o:spid="_x0000_s1040" alt="Описание: http://stat18.privet.ru/lr/0b1d2651bf19de916c7ac1a98cb8759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NjjVmBADAAAMBgAADgAAAAAAAAAAAAAAAAAuAgAAZHJzL2Uyb0Rv&#10;Yy54bWxQSwECLQAUAAYACAAAACEATKDpLNgAAAADAQAADwAAAAAAAAAAAAAAAABqBQAAZHJzL2Rv&#10;d25yZXYueG1sUEsFBgAAAAAEAAQA8wAAAG8GAAAAAA==&#10;" filled="f" stroked="f">
            <o:lock v:ext="edit" aspectratio="t"/>
            <w10:anchorlock/>
          </v:rect>
        </w:pict>
      </w: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EF515C">
        <w:rPr>
          <w:color w:val="C00000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9" type="#_x0000_t152" style="width:460.5pt;height:244.5pt" adj="8717" fillcolor="#17365d" strokeweight="1pt">
            <v:fill color2="yellow"/>
            <v:shadow on="t" opacity="52429f" offset="3pt"/>
            <v:textpath style="font-family:&quot;Times New Roman&quot;;font-weight:bold;v-text-kern:t" trim="t" fitpath="t" xscale="f" string="Күңелем  чишмәләре"/>
          </v:shape>
        </w:pict>
      </w: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C4F07">
        <w:rPr>
          <w:rFonts w:ascii="Times New Roman" w:hAnsi="Times New Roman"/>
          <w:b/>
          <w:sz w:val="36"/>
          <w:szCs w:val="36"/>
          <w:lang w:val="tt-RU"/>
        </w:rPr>
        <w:t xml:space="preserve"> “Чишмә” әдәби -иҗат оешмасына</w:t>
      </w:r>
    </w:p>
    <w:p w:rsidR="005561D4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Pr="00AC4F07">
        <w:rPr>
          <w:rFonts w:ascii="Times New Roman" w:hAnsi="Times New Roman"/>
          <w:b/>
          <w:sz w:val="36"/>
          <w:szCs w:val="36"/>
          <w:lang w:val="tt-RU"/>
        </w:rPr>
        <w:t xml:space="preserve">йөрүче укучыларның </w:t>
      </w: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тәүге шигъри тамчылары</w:t>
      </w: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5561D4" w:rsidRPr="00AC4F07" w:rsidRDefault="005561D4" w:rsidP="00AC4F07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C4F07">
        <w:rPr>
          <w:rFonts w:ascii="Times New Roman" w:hAnsi="Times New Roman"/>
          <w:b/>
          <w:sz w:val="36"/>
          <w:szCs w:val="36"/>
          <w:lang w:val="tt-RU"/>
        </w:rPr>
        <w:t>Бу җыентыкта иң якын кешеләр-әниләргә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, табигатькә, туган авылга </w:t>
      </w:r>
      <w:r w:rsidRPr="00AC4F07">
        <w:rPr>
          <w:rFonts w:ascii="Times New Roman" w:hAnsi="Times New Roman"/>
          <w:b/>
          <w:sz w:val="36"/>
          <w:szCs w:val="36"/>
          <w:lang w:val="tt-RU"/>
        </w:rPr>
        <w:t>багышланган шигырьләр тупланды</w:t>
      </w:r>
    </w:p>
    <w:p w:rsidR="005561D4" w:rsidRPr="00AC4F07" w:rsidRDefault="005561D4" w:rsidP="005F4AB7">
      <w:pPr>
        <w:jc w:val="center"/>
        <w:rPr>
          <w:b/>
          <w:sz w:val="36"/>
          <w:szCs w:val="36"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Default="005561D4" w:rsidP="005F4AB7">
      <w:pPr>
        <w:jc w:val="center"/>
        <w:rPr>
          <w:b/>
          <w:lang w:val="tt-RU"/>
        </w:rPr>
      </w:pPr>
    </w:p>
    <w:p w:rsidR="005561D4" w:rsidRPr="00056459" w:rsidRDefault="005561D4" w:rsidP="005F4AB7">
      <w:pPr>
        <w:jc w:val="center"/>
        <w:rPr>
          <w:b/>
          <w:lang w:val="tt-RU"/>
        </w:rPr>
      </w:pPr>
      <w:r>
        <w:rPr>
          <w:noProof/>
          <w:lang w:val="en-US"/>
        </w:rPr>
        <w:pict>
          <v:shape id="Рисунок 6" o:spid="_x0000_s1041" type="#_x0000_t75" alt="http://im5-tub-ru.yandex.net/i?id=55899803-58-72&amp;n=21" style="position:absolute;left:0;text-align:left;margin-left:48.2pt;margin-top:90.25pt;width:295.2pt;height:7in;z-index:251650048;visibility:visible">
            <v:imagedata r:id="rId10" o:title=""/>
          </v:shape>
        </w:pict>
      </w:r>
    </w:p>
    <w:sectPr w:rsidR="005561D4" w:rsidRPr="00056459" w:rsidSect="00093C68">
      <w:pgSz w:w="11906" w:h="16838"/>
      <w:pgMar w:top="1134" w:right="1274" w:bottom="1021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CFF"/>
    <w:rsid w:val="000106DF"/>
    <w:rsid w:val="00056459"/>
    <w:rsid w:val="00082153"/>
    <w:rsid w:val="00093C68"/>
    <w:rsid w:val="00113FC2"/>
    <w:rsid w:val="00127307"/>
    <w:rsid w:val="00162CFF"/>
    <w:rsid w:val="001A2BE1"/>
    <w:rsid w:val="001A6DAC"/>
    <w:rsid w:val="001C1670"/>
    <w:rsid w:val="001C7119"/>
    <w:rsid w:val="001E1183"/>
    <w:rsid w:val="00242DD8"/>
    <w:rsid w:val="002B3463"/>
    <w:rsid w:val="002C090A"/>
    <w:rsid w:val="002D3235"/>
    <w:rsid w:val="00455038"/>
    <w:rsid w:val="0046559F"/>
    <w:rsid w:val="00466A73"/>
    <w:rsid w:val="00506508"/>
    <w:rsid w:val="00520F72"/>
    <w:rsid w:val="00546212"/>
    <w:rsid w:val="005561D4"/>
    <w:rsid w:val="00560E1A"/>
    <w:rsid w:val="00571C7E"/>
    <w:rsid w:val="00572011"/>
    <w:rsid w:val="00593206"/>
    <w:rsid w:val="005B2141"/>
    <w:rsid w:val="005B4403"/>
    <w:rsid w:val="005F4AB7"/>
    <w:rsid w:val="00666C54"/>
    <w:rsid w:val="00685894"/>
    <w:rsid w:val="00692B6B"/>
    <w:rsid w:val="006A026C"/>
    <w:rsid w:val="007919BD"/>
    <w:rsid w:val="00811F29"/>
    <w:rsid w:val="008172F3"/>
    <w:rsid w:val="00854B61"/>
    <w:rsid w:val="008A2A2A"/>
    <w:rsid w:val="0099053F"/>
    <w:rsid w:val="009951A9"/>
    <w:rsid w:val="00A22B71"/>
    <w:rsid w:val="00A24F2E"/>
    <w:rsid w:val="00AA5BCF"/>
    <w:rsid w:val="00AC4F07"/>
    <w:rsid w:val="00AE077E"/>
    <w:rsid w:val="00AF13C4"/>
    <w:rsid w:val="00B3657C"/>
    <w:rsid w:val="00C464C1"/>
    <w:rsid w:val="00D025D5"/>
    <w:rsid w:val="00D1524E"/>
    <w:rsid w:val="00D459F0"/>
    <w:rsid w:val="00E120B9"/>
    <w:rsid w:val="00E76B91"/>
    <w:rsid w:val="00EE2C23"/>
    <w:rsid w:val="00EF515C"/>
    <w:rsid w:val="00F22E31"/>
    <w:rsid w:val="00F302A2"/>
    <w:rsid w:val="00F4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F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5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64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A2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06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223</TotalTime>
  <Pages>32</Pages>
  <Words>2953</Words>
  <Characters>16838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фирюза</dc:creator>
  <cp:keywords/>
  <dc:description/>
  <cp:lastModifiedBy>Customer</cp:lastModifiedBy>
  <cp:revision>28</cp:revision>
  <cp:lastPrinted>2014-01-14T16:51:00Z</cp:lastPrinted>
  <dcterms:created xsi:type="dcterms:W3CDTF">2013-10-24T16:38:00Z</dcterms:created>
  <dcterms:modified xsi:type="dcterms:W3CDTF">2016-01-21T14:59:00Z</dcterms:modified>
</cp:coreProperties>
</file>